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AA487AD5F64EDDB4B977A1C7639CB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A183A" w:rsidRDefault="00545F85" w:rsidP="00BA183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AA487AD5F64EDDB4B977A1C7639CB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A183A" w:rsidRDefault="00BA183A" w:rsidP="00BA183A">
      <w:pPr>
        <w:pStyle w:val="1"/>
        <w:rPr>
          <w:bCs/>
          <w:szCs w:val="28"/>
        </w:rPr>
      </w:pPr>
      <w:r>
        <w:t>О Федеральном законе "</w:t>
      </w:r>
      <w:r>
        <w:rPr>
          <w:bCs/>
          <w:szCs w:val="28"/>
        </w:rPr>
        <w:t>О внесении изменений</w:t>
      </w:r>
    </w:p>
    <w:p w:rsidR="00BA183A" w:rsidRDefault="00BA183A" w:rsidP="00BA183A">
      <w:pPr>
        <w:pStyle w:val="2"/>
      </w:pPr>
      <w:r>
        <w:t>в статьи 56 и 82 Федерального закона</w:t>
      </w:r>
    </w:p>
    <w:p w:rsidR="00BA183A" w:rsidRDefault="00BA183A" w:rsidP="00BA183A">
      <w:pPr>
        <w:pStyle w:val="2"/>
      </w:pPr>
      <w:r>
        <w:t>"Об образовании в Российской Федерации"</w:t>
      </w:r>
    </w:p>
    <w:p w:rsidR="00BA183A" w:rsidRDefault="00BA183A" w:rsidP="00BA183A">
      <w:pPr>
        <w:pStyle w:val="2"/>
      </w:pPr>
      <w:r>
        <w:t>и статью 4 Федерального закона "О внесении изменений</w:t>
      </w:r>
    </w:p>
    <w:p w:rsidR="00BA183A" w:rsidRDefault="00BA183A" w:rsidP="00BA183A">
      <w:pPr>
        <w:pStyle w:val="2"/>
      </w:pPr>
      <w:r>
        <w:t>в отдельные законодательные акты</w:t>
      </w:r>
    </w:p>
    <w:p w:rsidR="00BA183A" w:rsidRDefault="00BA183A" w:rsidP="00BA183A">
      <w:pPr>
        <w:pStyle w:val="2"/>
      </w:pPr>
      <w:r>
        <w:t>Российской Федерации"</w:t>
      </w:r>
    </w:p>
    <w:p w:rsidR="00BA183A" w:rsidRDefault="00BA183A" w:rsidP="00BA183A">
      <w:pPr>
        <w:pStyle w:val="2"/>
      </w:pPr>
    </w:p>
    <w:p w:rsidR="00BA183A" w:rsidRDefault="00BA183A" w:rsidP="00BA183A">
      <w:pPr>
        <w:pStyle w:val="2"/>
      </w:pPr>
    </w:p>
    <w:p w:rsidR="00BA183A" w:rsidRDefault="00BA183A" w:rsidP="00BA183A">
      <w:pPr>
        <w:pStyle w:val="2"/>
      </w:pPr>
    </w:p>
    <w:p w:rsidR="00BA183A" w:rsidRDefault="00BA183A">
      <w:r w:rsidRPr="00BA183A"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статьи 56 и 82 Федерального закона "Об образовании в Российской Федерации" и статью 4 Федерального закона "О внесении изменений </w:t>
      </w:r>
      <w:r>
        <w:br/>
      </w:r>
      <w:r w:rsidRPr="00BA183A">
        <w:t xml:space="preserve">в отдельные законодательные акты Российской Федерации" </w:t>
      </w:r>
      <w:r>
        <w:br/>
      </w:r>
      <w:r w:rsidRPr="00BA183A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A183A" w:rsidRDefault="00BA183A"/>
    <w:p w:rsidR="00BA183A" w:rsidRPr="00BA183A" w:rsidRDefault="00BA183A" w:rsidP="00BA183A">
      <w:r w:rsidRPr="00BA183A">
        <w:t xml:space="preserve">1. Одобрить Федеральный закон "О внесении изменений </w:t>
      </w:r>
      <w:r>
        <w:br/>
      </w:r>
      <w:r w:rsidRPr="00BA183A">
        <w:t xml:space="preserve">в статьи 56 и 82 Федерального закона "Об образовании </w:t>
      </w:r>
      <w:r>
        <w:br/>
      </w:r>
      <w:r w:rsidRPr="00BA183A">
        <w:t xml:space="preserve">в Российской Федерации" и </w:t>
      </w:r>
      <w:r>
        <w:t>статью 4 Федерального закона "О </w:t>
      </w:r>
      <w:r w:rsidRPr="00BA183A">
        <w:t xml:space="preserve">внесении изменений в отдельные законодательные акты </w:t>
      </w:r>
      <w:r>
        <w:br/>
      </w:r>
      <w:r w:rsidRPr="00BA183A">
        <w:t>Российской Федерации".</w:t>
      </w:r>
    </w:p>
    <w:p w:rsidR="00BA183A" w:rsidRDefault="00BA183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BA183A" w:rsidRPr="00BA183A" w:rsidRDefault="00BA183A" w:rsidP="00BA183A">
      <w:r w:rsidRPr="00BA183A">
        <w:lastRenderedPageBreak/>
        <w:t>2. Настоящее постановление вступает в силу со дня его принятия.</w:t>
      </w:r>
    </w:p>
    <w:p w:rsidR="00BA183A" w:rsidRDefault="00BA183A" w:rsidP="00BA183A"/>
    <w:p w:rsidR="00BA183A" w:rsidRDefault="00BA183A" w:rsidP="00BA183A"/>
    <w:p w:rsidR="00BA183A" w:rsidRDefault="00BA183A" w:rsidP="00BA183A"/>
    <w:p w:rsidR="00BA183A" w:rsidRDefault="00BA183A" w:rsidP="0062671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6E5424">
        <w:t>В.И. МАТВИЕНКО</w:t>
      </w:r>
    </w:p>
    <w:p w:rsidR="00087E17" w:rsidRDefault="00087E17" w:rsidP="00C74F19">
      <w:pPr>
        <w:pStyle w:val="ac"/>
      </w:pPr>
    </w:p>
    <w:p w:rsidR="00626716" w:rsidRDefault="00626716" w:rsidP="00C74F19">
      <w:pPr>
        <w:pStyle w:val="ac"/>
      </w:pPr>
    </w:p>
    <w:p w:rsidR="00626716" w:rsidRDefault="00626716" w:rsidP="00626716">
      <w:pPr>
        <w:pStyle w:val="af"/>
      </w:pPr>
      <w:r>
        <w:t>Москва</w:t>
      </w:r>
    </w:p>
    <w:p w:rsidR="00626716" w:rsidRDefault="00626716" w:rsidP="00626716">
      <w:pPr>
        <w:pStyle w:val="af"/>
      </w:pPr>
      <w:r>
        <w:t>4 марта 2026 года</w:t>
      </w:r>
    </w:p>
    <w:p w:rsidR="00626716" w:rsidRDefault="00626716" w:rsidP="00626716">
      <w:pPr>
        <w:pStyle w:val="ac"/>
      </w:pPr>
      <w:r>
        <w:t>№ 79-СФ</w:t>
      </w:r>
    </w:p>
    <w:sectPr w:rsidR="0062671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2C7" w:rsidRDefault="004122C7">
      <w:pPr>
        <w:spacing w:line="240" w:lineRule="auto"/>
      </w:pPr>
      <w:r>
        <w:separator/>
      </w:r>
    </w:p>
  </w:endnote>
  <w:endnote w:type="continuationSeparator" w:id="0">
    <w:p w:rsidR="004122C7" w:rsidRDefault="004122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2A81141-F6FF-4A24-9184-656BC7CD2F98}"/>
    <w:embedBold r:id="rId2" w:fontKey="{5E45F728-D4F0-4D97-B16D-EE77DB9B9EF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A7D39DF-CFBC-425D-8181-9C20A3EEB6E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5424" w:rsidRDefault="006E5424" w:rsidP="006E542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6716">
      <w:rPr>
        <w:noProof/>
      </w:rPr>
      <w:t>qa10656.docx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671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5424" w:rsidRDefault="006E5424" w:rsidP="006E542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6716">
      <w:rPr>
        <w:noProof/>
      </w:rPr>
      <w:t>qa10656.docx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671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2C7" w:rsidRDefault="004122C7">
      <w:pPr>
        <w:spacing w:line="240" w:lineRule="auto"/>
      </w:pPr>
      <w:r>
        <w:separator/>
      </w:r>
    </w:p>
  </w:footnote>
  <w:footnote w:type="continuationSeparator" w:id="0">
    <w:p w:rsidR="004122C7" w:rsidRDefault="004122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25A1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79F"/>
    <w:rsid w:val="00087E1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122C7"/>
    <w:rsid w:val="00423816"/>
    <w:rsid w:val="004A68AB"/>
    <w:rsid w:val="00505068"/>
    <w:rsid w:val="00537CB2"/>
    <w:rsid w:val="00545F85"/>
    <w:rsid w:val="005B2AEB"/>
    <w:rsid w:val="00626716"/>
    <w:rsid w:val="006E5424"/>
    <w:rsid w:val="00720496"/>
    <w:rsid w:val="00723EF8"/>
    <w:rsid w:val="0078182C"/>
    <w:rsid w:val="00885B74"/>
    <w:rsid w:val="008B079F"/>
    <w:rsid w:val="00910EF7"/>
    <w:rsid w:val="00997F4C"/>
    <w:rsid w:val="00A25A17"/>
    <w:rsid w:val="00A7675D"/>
    <w:rsid w:val="00A82E08"/>
    <w:rsid w:val="00AA344E"/>
    <w:rsid w:val="00B07D98"/>
    <w:rsid w:val="00B30B27"/>
    <w:rsid w:val="00B33546"/>
    <w:rsid w:val="00B67711"/>
    <w:rsid w:val="00BA183A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08A998-30A4-4DA7-9413-3AEC1833B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6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AA487AD5F64EDDB4B977A1C7639C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601664-6EF2-4B17-8BF4-400E55B0F6CF}"/>
      </w:docPartPr>
      <w:docPartBody>
        <w:p w:rsidR="0079790D" w:rsidRDefault="0079790D">
          <w:pPr>
            <w:pStyle w:val="29AA487AD5F64EDDB4B977A1C7639CB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90D"/>
    <w:rsid w:val="001B7DAE"/>
    <w:rsid w:val="004E3B76"/>
    <w:rsid w:val="0079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AA487AD5F64EDDB4B977A1C7639CB7">
    <w:name w:val="29AA487AD5F64EDDB4B977A1C7639C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QA26.02.2026 SA02.03.2026 SS02.03.2026 </dc:description>
  <cp:lastModifiedBy>Жарков М.А.</cp:lastModifiedBy>
  <cp:revision>5</cp:revision>
  <cp:lastPrinted>2026-03-03T13:16:00Z</cp:lastPrinted>
  <dcterms:created xsi:type="dcterms:W3CDTF">2026-02-26T12:15:00Z</dcterms:created>
  <dcterms:modified xsi:type="dcterms:W3CDTF">2026-03-04T05:01:00Z</dcterms:modified>
</cp:coreProperties>
</file>