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3B3C9B817D748FD820D3DF0F914490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7407C" w:rsidRDefault="00545F85" w:rsidP="0072631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3B3C9B817D748FD820D3DF0F914490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7407C" w:rsidRDefault="0087407C" w:rsidP="0087407C">
      <w:pPr>
        <w:pStyle w:val="1"/>
      </w:pPr>
      <w:r w:rsidRPr="00076120">
        <w:t xml:space="preserve">О Федеральном законе "О внесении изменений </w:t>
      </w:r>
    </w:p>
    <w:p w:rsidR="0087407C" w:rsidRDefault="0087407C" w:rsidP="0087407C">
      <w:pPr>
        <w:pStyle w:val="2"/>
      </w:pPr>
      <w:r w:rsidRPr="00076120">
        <w:t xml:space="preserve">в Федеральный закон "Об объектах культурного наследия </w:t>
      </w:r>
    </w:p>
    <w:p w:rsidR="0087407C" w:rsidRDefault="0087407C" w:rsidP="0087407C">
      <w:pPr>
        <w:pStyle w:val="2"/>
      </w:pPr>
      <w:r w:rsidRPr="00076120">
        <w:t xml:space="preserve">(памятниках истории и культуры) народов </w:t>
      </w:r>
    </w:p>
    <w:p w:rsidR="0087407C" w:rsidRDefault="0087407C" w:rsidP="0087407C">
      <w:pPr>
        <w:pStyle w:val="2"/>
      </w:pPr>
      <w:r w:rsidRPr="00076120">
        <w:t>Российской Федерации"</w:t>
      </w:r>
    </w:p>
    <w:p w:rsidR="0087407C" w:rsidRDefault="0087407C" w:rsidP="0087407C">
      <w:pPr>
        <w:pStyle w:val="2"/>
      </w:pPr>
    </w:p>
    <w:p w:rsidR="0087407C" w:rsidRDefault="0087407C" w:rsidP="0087407C">
      <w:pPr>
        <w:pStyle w:val="2"/>
      </w:pPr>
    </w:p>
    <w:p w:rsidR="0087407C" w:rsidRDefault="0087407C">
      <w:r w:rsidRPr="00076120">
        <w:t>Рассмотрев принятый Государственной Думой Федерального Собрания Российской Федерации 7 октября</w:t>
      </w:r>
      <w:r w:rsidR="00B72519">
        <w:t xml:space="preserve"> 2025 года Федеральный закон "О</w:t>
      </w:r>
      <w:r w:rsidR="00B72519">
        <w:rPr>
          <w:lang w:val="en-US"/>
        </w:rPr>
        <w:t> </w:t>
      </w:r>
      <w:r w:rsidRPr="00076120">
        <w:t>внесении из</w:t>
      </w:r>
      <w:r w:rsidR="00B72519">
        <w:t>менений в Федеральный закон "Об</w:t>
      </w:r>
      <w:r w:rsidR="00B72519">
        <w:rPr>
          <w:lang w:val="en-US"/>
        </w:rPr>
        <w:t> </w:t>
      </w:r>
      <w:r w:rsidRPr="00076120">
        <w:t>объектах культурного наследия (памятниках истории и культуры) народов Российской Федера</w:t>
      </w:r>
      <w:r w:rsidR="00B72519">
        <w:t>ции", в соответствии с частью</w:t>
      </w:r>
      <w:r w:rsidR="00B72519">
        <w:rPr>
          <w:lang w:val="en-US"/>
        </w:rPr>
        <w:t> </w:t>
      </w:r>
      <w:r w:rsidR="00B72519">
        <w:t>4 статьи</w:t>
      </w:r>
      <w:r w:rsidR="00B72519">
        <w:rPr>
          <w:lang w:val="en-US"/>
        </w:rPr>
        <w:t> </w:t>
      </w:r>
      <w:r w:rsidRPr="00076120">
        <w:t xml:space="preserve">105 Конституции Российской Федерации </w:t>
      </w:r>
      <w:r>
        <w:t>Совет Федерации Федерального Собрания Российской Феде</w:t>
      </w:r>
      <w:bookmarkStart w:id="0" w:name="_GoBack"/>
      <w:bookmarkEnd w:id="0"/>
      <w:r>
        <w:t xml:space="preserve">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7407C" w:rsidRDefault="0087407C" w:rsidP="00B72519">
      <w:pPr>
        <w:spacing w:line="240" w:lineRule="auto"/>
      </w:pPr>
    </w:p>
    <w:p w:rsidR="0087407C" w:rsidRPr="00076120" w:rsidRDefault="0087407C" w:rsidP="0087407C">
      <w:r w:rsidRPr="00076120">
        <w:t>1</w:t>
      </w:r>
      <w:r w:rsidR="00B72519">
        <w:t>. Одобрить Федеральный закон "О</w:t>
      </w:r>
      <w:r w:rsidR="00B72519">
        <w:rPr>
          <w:lang w:val="en-US"/>
        </w:rPr>
        <w:t> </w:t>
      </w:r>
      <w:r w:rsidRPr="00076120">
        <w:t>внесении из</w:t>
      </w:r>
      <w:r w:rsidR="00B72519">
        <w:t>менений в Федеральный закон "Об</w:t>
      </w:r>
      <w:r w:rsidR="00B72519">
        <w:rPr>
          <w:lang w:val="en-US"/>
        </w:rPr>
        <w:t> </w:t>
      </w:r>
      <w:r w:rsidRPr="00076120">
        <w:t>объектах культурного наследия (памятниках истории и культуры) народов Российской Федерации".</w:t>
      </w:r>
    </w:p>
    <w:p w:rsidR="0087407C" w:rsidRPr="00076120" w:rsidRDefault="0087407C" w:rsidP="0087407C">
      <w:r w:rsidRPr="00076120">
        <w:t>2. Настоящее постановление вступает в силу со дня его принятия.</w:t>
      </w:r>
    </w:p>
    <w:p w:rsidR="0087407C" w:rsidRPr="00076120" w:rsidRDefault="0087407C" w:rsidP="00B72519">
      <w:pPr>
        <w:spacing w:line="240" w:lineRule="auto"/>
      </w:pPr>
    </w:p>
    <w:p w:rsidR="0087407C" w:rsidRPr="00076120" w:rsidRDefault="0087407C" w:rsidP="00B72519">
      <w:pPr>
        <w:spacing w:line="240" w:lineRule="auto"/>
      </w:pPr>
    </w:p>
    <w:p w:rsidR="0087407C" w:rsidRPr="00076120" w:rsidRDefault="0087407C" w:rsidP="00B72519">
      <w:pPr>
        <w:pStyle w:val="11"/>
      </w:pPr>
      <w:r w:rsidRPr="00076120">
        <w:t>Председатель</w:t>
      </w:r>
    </w:p>
    <w:p w:rsidR="0087407C" w:rsidRPr="00076120" w:rsidRDefault="0087407C" w:rsidP="00B72519">
      <w:pPr>
        <w:pStyle w:val="11"/>
      </w:pPr>
      <w:r w:rsidRPr="00076120">
        <w:t>Совета Федерации</w:t>
      </w:r>
    </w:p>
    <w:p w:rsidR="0087407C" w:rsidRPr="00076120" w:rsidRDefault="0087407C" w:rsidP="00B72519">
      <w:pPr>
        <w:pStyle w:val="11"/>
      </w:pPr>
      <w:r w:rsidRPr="00076120">
        <w:t>Федерального Собрания</w:t>
      </w:r>
    </w:p>
    <w:p w:rsidR="00726314" w:rsidRDefault="0087407C" w:rsidP="00B72519">
      <w:pPr>
        <w:pStyle w:val="11"/>
      </w:pPr>
      <w:r w:rsidRPr="00076120">
        <w:t>Российской Федерации</w:t>
      </w:r>
      <w:r w:rsidRPr="00076120">
        <w:tab/>
      </w:r>
      <w:proofErr w:type="spellStart"/>
      <w:r w:rsidR="00726314">
        <w:t>В.И</w:t>
      </w:r>
      <w:proofErr w:type="spellEnd"/>
      <w:r w:rsidR="00726314">
        <w:t>. МАТВИЕНКО</w:t>
      </w:r>
    </w:p>
    <w:p w:rsidR="00B72519" w:rsidRDefault="00B72519" w:rsidP="00C74F19">
      <w:pPr>
        <w:pStyle w:val="ac"/>
      </w:pPr>
    </w:p>
    <w:p w:rsidR="00B72519" w:rsidRDefault="00B72519" w:rsidP="00C74F19">
      <w:pPr>
        <w:pStyle w:val="ac"/>
      </w:pPr>
      <w:r>
        <w:t>Москва</w:t>
      </w:r>
    </w:p>
    <w:p w:rsidR="00B72519" w:rsidRDefault="00B72519" w:rsidP="00C74F19">
      <w:pPr>
        <w:pStyle w:val="ac"/>
      </w:pPr>
      <w:r>
        <w:t>8 октября 2025 года</w:t>
      </w:r>
    </w:p>
    <w:p w:rsidR="00B72519" w:rsidRPr="00B72519" w:rsidRDefault="00B72519" w:rsidP="00C74F19">
      <w:pPr>
        <w:pStyle w:val="ac"/>
      </w:pPr>
      <w:r>
        <w:t>№ 430-СФ</w:t>
      </w:r>
    </w:p>
    <w:sectPr w:rsidR="00B72519" w:rsidRPr="00B7251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141" w:rsidRDefault="008C4141">
      <w:pPr>
        <w:spacing w:line="240" w:lineRule="auto"/>
      </w:pPr>
      <w:r>
        <w:separator/>
      </w:r>
    </w:p>
  </w:endnote>
  <w:endnote w:type="continuationSeparator" w:id="0">
    <w:p w:rsidR="008C4141" w:rsidRDefault="008C41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B50BF08-3E66-4BDE-8C0A-02EDE87EEDC2}"/>
    <w:embedBold r:id="rId2" w:fontKey="{DC83D509-4C2E-4071-BE32-7BF2AB98640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DA0298D-7EC2-4981-B306-B315B198A2E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26314" w:rsidRDefault="00726314" w:rsidP="0072631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72519">
      <w:rPr>
        <w:noProof/>
      </w:rPr>
      <w:t>eq11287.docx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7251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26314" w:rsidRDefault="00726314" w:rsidP="0072631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72519">
      <w:rPr>
        <w:noProof/>
      </w:rPr>
      <w:t>eq11287.docx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7251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141" w:rsidRDefault="008C4141">
      <w:pPr>
        <w:spacing w:line="240" w:lineRule="auto"/>
      </w:pPr>
      <w:r>
        <w:separator/>
      </w:r>
    </w:p>
  </w:footnote>
  <w:footnote w:type="continuationSeparator" w:id="0">
    <w:p w:rsidR="008C4141" w:rsidRDefault="008C41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7251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6ED"/>
    <w:rsid w:val="000D3F67"/>
    <w:rsid w:val="001057BD"/>
    <w:rsid w:val="00205211"/>
    <w:rsid w:val="002623D0"/>
    <w:rsid w:val="002A1E3D"/>
    <w:rsid w:val="002B772D"/>
    <w:rsid w:val="003110E2"/>
    <w:rsid w:val="003114B9"/>
    <w:rsid w:val="003273F1"/>
    <w:rsid w:val="0035125E"/>
    <w:rsid w:val="00423816"/>
    <w:rsid w:val="004A68AB"/>
    <w:rsid w:val="00505068"/>
    <w:rsid w:val="00545F85"/>
    <w:rsid w:val="005B2AEB"/>
    <w:rsid w:val="006010BE"/>
    <w:rsid w:val="00720496"/>
    <w:rsid w:val="00723EF8"/>
    <w:rsid w:val="00726314"/>
    <w:rsid w:val="0078182C"/>
    <w:rsid w:val="0087407C"/>
    <w:rsid w:val="00885B74"/>
    <w:rsid w:val="008C4141"/>
    <w:rsid w:val="00910EF7"/>
    <w:rsid w:val="009146ED"/>
    <w:rsid w:val="00997F4C"/>
    <w:rsid w:val="009F45ED"/>
    <w:rsid w:val="00A82E08"/>
    <w:rsid w:val="00AA344E"/>
    <w:rsid w:val="00AE7A92"/>
    <w:rsid w:val="00B07D98"/>
    <w:rsid w:val="00B30B27"/>
    <w:rsid w:val="00B33546"/>
    <w:rsid w:val="00B67711"/>
    <w:rsid w:val="00B72519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C00FE0-7375-45BB-94BE-1F4EA78A8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3B3C9B817D748FD820D3DF0F91449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CB107B-A76E-4223-B394-C42090DAE341}"/>
      </w:docPartPr>
      <w:docPartBody>
        <w:p w:rsidR="008B0C49" w:rsidRDefault="008B0C49">
          <w:pPr>
            <w:pStyle w:val="53B3C9B817D748FD820D3DF0F914490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C49"/>
    <w:rsid w:val="000555BC"/>
    <w:rsid w:val="008B0C49"/>
    <w:rsid w:val="00AF4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3B3C9B817D748FD820D3DF0F9144900">
    <w:name w:val="53B3C9B817D748FD820D3DF0F914490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Майданченко+</dc:creator>
  <cp:keywords/>
  <dc:description>EQ06.10.2025 QA07.10.2025 </dc:description>
  <cp:lastModifiedBy>Жарков М.А.</cp:lastModifiedBy>
  <cp:revision>20</cp:revision>
  <cp:lastPrinted>2025-10-07T13:58:00Z</cp:lastPrinted>
  <dcterms:created xsi:type="dcterms:W3CDTF">2025-10-06T14:22:00Z</dcterms:created>
  <dcterms:modified xsi:type="dcterms:W3CDTF">2025-10-07T14:29:00Z</dcterms:modified>
</cp:coreProperties>
</file>