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EC31D79E7CF4EDF9CDB4EAD6EE1D3D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A41E75" w:rsidRDefault="00545F85" w:rsidP="008B2472">
            <w:pPr>
              <w:spacing w:line="246" w:lineRule="exact"/>
              <w:ind w:left="0" w:firstLine="0"/>
              <w:jc w:val="left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EC31D79E7CF4EDF9CDB4EAD6EE1D3D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41E75" w:rsidRPr="00A41E75" w:rsidRDefault="00A41E75" w:rsidP="00A41E75">
      <w:pPr>
        <w:pStyle w:val="1"/>
      </w:pPr>
      <w:r w:rsidRPr="00A41E75">
        <w:t>О назначении Кунева Дениса Анатольевича</w:t>
      </w:r>
    </w:p>
    <w:p w:rsidR="00A41E75" w:rsidRPr="00A41E75" w:rsidRDefault="00A41E75" w:rsidP="00A41E75">
      <w:pPr>
        <w:pStyle w:val="2"/>
      </w:pPr>
      <w:r w:rsidRPr="00A41E75">
        <w:t>на должность судьи Верховного Суда Российской Федерации</w:t>
      </w:r>
    </w:p>
    <w:p w:rsidR="00A41E75" w:rsidRPr="00A41E75" w:rsidRDefault="00A41E75" w:rsidP="00A41E75">
      <w:pPr>
        <w:pStyle w:val="2"/>
      </w:pPr>
    </w:p>
    <w:p w:rsidR="00A41E75" w:rsidRPr="00A41E75" w:rsidRDefault="00A41E75" w:rsidP="00A41E75">
      <w:pPr>
        <w:pStyle w:val="2"/>
      </w:pPr>
    </w:p>
    <w:p w:rsidR="00A41E75" w:rsidRPr="00A41E75" w:rsidRDefault="00A41E75" w:rsidP="00A41E75">
      <w:pPr>
        <w:pStyle w:val="2"/>
      </w:pPr>
    </w:p>
    <w:p w:rsidR="00A41E75" w:rsidRDefault="00A41E75">
      <w:r>
        <w:t xml:space="preserve">В соответствии с пунктом "ж" части 1 статьи 102, частью 1 статьи 128 Конституции Российской Федерации, со статьей 4 Федерального конституционного закона "О Верховном Суде Российской Федерации" и с пунктом 1 статьи 6 Закона Российской Федерации "О статусе судей в Российской Федерации"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A41E75" w:rsidRDefault="00A41E75"/>
    <w:p w:rsidR="00A41E75" w:rsidRDefault="00A41E75" w:rsidP="00A41E75">
      <w:r>
        <w:t>1. Назначить Кунева Дениса Анатольевича на должность судьи Верховного Суда Российской Федерации.</w:t>
      </w:r>
    </w:p>
    <w:p w:rsidR="00A41E75" w:rsidRDefault="00A41E75" w:rsidP="00A41E75">
      <w:r>
        <w:t>2. Настоящее постановление вступает в силу со дня его принятия.</w:t>
      </w:r>
    </w:p>
    <w:p w:rsidR="00A41E75" w:rsidRDefault="00A41E75" w:rsidP="00A41E75"/>
    <w:p w:rsidR="00A41E75" w:rsidRDefault="00A41E75" w:rsidP="00A41E75"/>
    <w:p w:rsidR="00A41E75" w:rsidRDefault="00A41E75" w:rsidP="00A41E75"/>
    <w:p w:rsidR="00A41E75" w:rsidRDefault="00A41E75" w:rsidP="001B01CB">
      <w:pPr>
        <w:pStyle w:val="11"/>
      </w:pPr>
      <w:r>
        <w:t xml:space="preserve">Председатель </w:t>
      </w:r>
    </w:p>
    <w:p w:rsidR="00A41E75" w:rsidRDefault="00A41E75" w:rsidP="001B01CB">
      <w:pPr>
        <w:pStyle w:val="11"/>
      </w:pPr>
      <w:r>
        <w:t>Совета Федерации</w:t>
      </w:r>
    </w:p>
    <w:p w:rsidR="00A41E75" w:rsidRDefault="00A41E75" w:rsidP="001B01CB">
      <w:pPr>
        <w:pStyle w:val="11"/>
      </w:pPr>
      <w:r>
        <w:t>Федерального Собрания</w:t>
      </w:r>
    </w:p>
    <w:p w:rsidR="00545F85" w:rsidRDefault="00A41E75" w:rsidP="001B01CB">
      <w:pPr>
        <w:pStyle w:val="11"/>
      </w:pPr>
      <w:r>
        <w:t>Российской Федерации</w:t>
      </w:r>
      <w:r>
        <w:tab/>
      </w:r>
      <w:r>
        <w:tab/>
      </w:r>
      <w:r w:rsidR="008B2472">
        <w:t>В.И. МАТВИЕНКО</w:t>
      </w:r>
    </w:p>
    <w:p w:rsidR="001B01CB" w:rsidRDefault="001B01CB" w:rsidP="00A41E75">
      <w:pPr>
        <w:pStyle w:val="ac"/>
      </w:pPr>
    </w:p>
    <w:p w:rsidR="001B01CB" w:rsidRDefault="001B01CB" w:rsidP="001B01CB">
      <w:pPr>
        <w:pStyle w:val="ac"/>
      </w:pPr>
      <w:r>
        <w:t>Москва</w:t>
      </w:r>
    </w:p>
    <w:p w:rsidR="001B01CB" w:rsidRDefault="001B01CB" w:rsidP="001B01CB">
      <w:pPr>
        <w:pStyle w:val="ac"/>
      </w:pPr>
      <w:r>
        <w:t>4 марта 2026 года</w:t>
      </w:r>
    </w:p>
    <w:p w:rsidR="001B01CB" w:rsidRDefault="001B01CB" w:rsidP="001B01CB">
      <w:pPr>
        <w:pStyle w:val="ac"/>
      </w:pPr>
      <w:r>
        <w:t>№ 6</w:t>
      </w:r>
      <w:r>
        <w:rPr>
          <w:lang w:val="en-US"/>
        </w:rPr>
        <w:t>3</w:t>
      </w:r>
      <w:r>
        <w:t>-</w:t>
      </w:r>
      <w:proofErr w:type="spellStart"/>
      <w:r>
        <w:t>СФ</w:t>
      </w:r>
      <w:proofErr w:type="spellEnd"/>
    </w:p>
    <w:sectPr w:rsidR="001B01C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3A9B" w:rsidRDefault="003D3A9B">
      <w:pPr>
        <w:spacing w:line="240" w:lineRule="auto"/>
      </w:pPr>
      <w:r>
        <w:separator/>
      </w:r>
    </w:p>
  </w:endnote>
  <w:endnote w:type="continuationSeparator" w:id="0">
    <w:p w:rsidR="003D3A9B" w:rsidRDefault="003D3A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80398A9-B8EB-4C88-A27D-B69D5387B78C}"/>
    <w:embedBold r:id="rId2" w:fontKey="{870495B2-0B32-43AB-8FBA-8AD27EFF26F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1B1E143-67D6-4BA5-9626-95B6C3B5C6A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8B247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B01CB">
      <w:rPr>
        <w:noProof/>
      </w:rPr>
      <w:t>ss3184.docx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664D7A">
      <w:rPr>
        <w:noProof/>
      </w:rPr>
      <w:t>04.03.26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B01C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B2472" w:rsidRDefault="008B2472" w:rsidP="008B247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B01CB">
      <w:rPr>
        <w:noProof/>
      </w:rPr>
      <w:t>ss3184.docx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B01C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3A9B" w:rsidRDefault="003D3A9B">
      <w:pPr>
        <w:spacing w:line="240" w:lineRule="auto"/>
      </w:pPr>
      <w:r>
        <w:separator/>
      </w:r>
    </w:p>
  </w:footnote>
  <w:footnote w:type="continuationSeparator" w:id="0">
    <w:p w:rsidR="003D3A9B" w:rsidRDefault="003D3A9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B2472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44C"/>
    <w:rsid w:val="000D3F67"/>
    <w:rsid w:val="001057BD"/>
    <w:rsid w:val="001B01CB"/>
    <w:rsid w:val="00205211"/>
    <w:rsid w:val="00247F58"/>
    <w:rsid w:val="002623D0"/>
    <w:rsid w:val="002A1E3D"/>
    <w:rsid w:val="002B772D"/>
    <w:rsid w:val="003114B9"/>
    <w:rsid w:val="003273F1"/>
    <w:rsid w:val="0035125E"/>
    <w:rsid w:val="003D3A9B"/>
    <w:rsid w:val="00423816"/>
    <w:rsid w:val="004A68AB"/>
    <w:rsid w:val="00505068"/>
    <w:rsid w:val="00545F85"/>
    <w:rsid w:val="005B2AEB"/>
    <w:rsid w:val="00664D7A"/>
    <w:rsid w:val="00720496"/>
    <w:rsid w:val="00723EF8"/>
    <w:rsid w:val="0078182C"/>
    <w:rsid w:val="00885B74"/>
    <w:rsid w:val="008B2472"/>
    <w:rsid w:val="00910EF7"/>
    <w:rsid w:val="00997F4C"/>
    <w:rsid w:val="00A41E75"/>
    <w:rsid w:val="00A82E08"/>
    <w:rsid w:val="00AA344E"/>
    <w:rsid w:val="00B07D98"/>
    <w:rsid w:val="00B30B27"/>
    <w:rsid w:val="00B33546"/>
    <w:rsid w:val="00B67711"/>
    <w:rsid w:val="00B92AAB"/>
    <w:rsid w:val="00CF27C2"/>
    <w:rsid w:val="00CF731B"/>
    <w:rsid w:val="00DA769E"/>
    <w:rsid w:val="00E02685"/>
    <w:rsid w:val="00EF344C"/>
    <w:rsid w:val="00F178A8"/>
    <w:rsid w:val="00F21BB0"/>
    <w:rsid w:val="00F36C5A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71CC85-6FD1-4D96-8884-0B05056FB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7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9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EC31D79E7CF4EDF9CDB4EAD6EE1D3D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5C9DB88-A7E8-4FB2-B4D6-9B6EC7A84588}"/>
      </w:docPartPr>
      <w:docPartBody>
        <w:p w:rsidR="00285DAD" w:rsidRDefault="00285DAD">
          <w:pPr>
            <w:pStyle w:val="5EC31D79E7CF4EDF9CDB4EAD6EE1D3D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DAD"/>
    <w:rsid w:val="00032761"/>
    <w:rsid w:val="00285DAD"/>
    <w:rsid w:val="003D6843"/>
    <w:rsid w:val="00995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EC31D79E7CF4EDF9CDB4EAD6EE1D3D2">
    <w:name w:val="5EC31D79E7CF4EDF9CDB4EAD6EE1D3D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124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Крылова+</dc:creator>
  <cp:keywords/>
  <dc:description>SS24.02.2026 EQ25.02.2026 </dc:description>
  <cp:lastModifiedBy>Жарков М.А.</cp:lastModifiedBy>
  <cp:revision>5</cp:revision>
  <cp:lastPrinted>2026-02-25T06:43:00Z</cp:lastPrinted>
  <dcterms:created xsi:type="dcterms:W3CDTF">2026-02-24T10:25:00Z</dcterms:created>
  <dcterms:modified xsi:type="dcterms:W3CDTF">2026-03-04T06:50:00Z</dcterms:modified>
</cp:coreProperties>
</file>