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4BB984872264287A4EE0ECE0E4D04D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867D5F" w:rsidRDefault="00545F85" w:rsidP="00867D5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4BB984872264287A4EE0ECE0E4D04D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67D5F" w:rsidRPr="00867D5F" w:rsidRDefault="00867D5F" w:rsidP="00867D5F">
      <w:pPr>
        <w:pStyle w:val="1"/>
      </w:pPr>
      <w:r w:rsidRPr="00867D5F">
        <w:t xml:space="preserve">Об избрании </w:t>
      </w:r>
      <w:proofErr w:type="spellStart"/>
      <w:r w:rsidRPr="00867D5F">
        <w:t>Яцкина</w:t>
      </w:r>
      <w:proofErr w:type="spellEnd"/>
      <w:r w:rsidRPr="00867D5F">
        <w:t xml:space="preserve"> Андрея Владимировича</w:t>
      </w:r>
    </w:p>
    <w:p w:rsidR="00867D5F" w:rsidRPr="0045049C" w:rsidRDefault="00867D5F" w:rsidP="0045049C">
      <w:pPr>
        <w:pStyle w:val="2"/>
      </w:pPr>
      <w:r w:rsidRPr="0045049C">
        <w:t>первым заместителем Председателя Совета Федерации</w:t>
      </w:r>
    </w:p>
    <w:p w:rsidR="00867D5F" w:rsidRPr="0045049C" w:rsidRDefault="00867D5F" w:rsidP="0045049C">
      <w:pPr>
        <w:pStyle w:val="2"/>
      </w:pPr>
      <w:r w:rsidRPr="0045049C">
        <w:t>Федерального Собрания Российской Федерации</w:t>
      </w:r>
    </w:p>
    <w:p w:rsidR="00867D5F" w:rsidRDefault="00867D5F" w:rsidP="00867D5F">
      <w:pPr>
        <w:pStyle w:val="2"/>
      </w:pPr>
    </w:p>
    <w:p w:rsidR="00867D5F" w:rsidRDefault="00867D5F" w:rsidP="00867D5F">
      <w:pPr>
        <w:pStyle w:val="2"/>
      </w:pPr>
    </w:p>
    <w:p w:rsidR="00867D5F" w:rsidRDefault="00867D5F" w:rsidP="00867D5F">
      <w:pPr>
        <w:pStyle w:val="2"/>
      </w:pPr>
    </w:p>
    <w:p w:rsidR="00867D5F" w:rsidRDefault="00867D5F">
      <w:r>
        <w:t xml:space="preserve">В соответствии со статьями 14 и 17 Регламента Совета Федерации Федерального Собрания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</w:t>
      </w:r>
      <w:bookmarkStart w:id="0" w:name="_GoBack"/>
      <w:bookmarkEnd w:id="0"/>
      <w:r w:rsidRPr="00B51544">
        <w:rPr>
          <w:b/>
          <w:spacing w:val="60"/>
          <w:szCs w:val="28"/>
        </w:rPr>
        <w:t>вляет</w:t>
      </w:r>
      <w:r>
        <w:t>:</w:t>
      </w:r>
    </w:p>
    <w:p w:rsidR="00867D5F" w:rsidRDefault="00867D5F"/>
    <w:p w:rsidR="00867D5F" w:rsidRDefault="00867D5F" w:rsidP="0045049C">
      <w:r>
        <w:t xml:space="preserve">1. Избрать по результатам тайного голосования </w:t>
      </w:r>
      <w:r>
        <w:br/>
        <w:t xml:space="preserve">с использованием электронной системы </w:t>
      </w:r>
      <w:proofErr w:type="spellStart"/>
      <w:r>
        <w:t>Яцкина</w:t>
      </w:r>
      <w:proofErr w:type="spellEnd"/>
      <w:r>
        <w:t xml:space="preserve"> Андрея Владимировича первым заместителем Председателя Совета Федерации Федерального Собрания Российской Федерации.</w:t>
      </w:r>
    </w:p>
    <w:p w:rsidR="00867D5F" w:rsidRDefault="00867D5F" w:rsidP="0045049C">
      <w:r>
        <w:t>2. Настоящее постановление вступает в силу со дня его принятия.</w:t>
      </w:r>
    </w:p>
    <w:p w:rsidR="00867D5F" w:rsidRDefault="00867D5F" w:rsidP="00867D5F">
      <w:pPr>
        <w:spacing w:line="240" w:lineRule="auto"/>
      </w:pPr>
    </w:p>
    <w:p w:rsidR="00867D5F" w:rsidRDefault="00867D5F" w:rsidP="00867D5F">
      <w:pPr>
        <w:spacing w:line="240" w:lineRule="auto"/>
      </w:pPr>
    </w:p>
    <w:p w:rsidR="00867D5F" w:rsidRDefault="00867D5F" w:rsidP="00867D5F">
      <w:pPr>
        <w:spacing w:line="240" w:lineRule="auto"/>
      </w:pPr>
    </w:p>
    <w:p w:rsidR="00D13159" w:rsidRDefault="00D13159" w:rsidP="007B5C4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proofErr w:type="spellStart"/>
      <w:r>
        <w:t>В.И</w:t>
      </w:r>
      <w:proofErr w:type="spellEnd"/>
      <w:r>
        <w:t>. МАТВИЕНКО</w:t>
      </w:r>
    </w:p>
    <w:p w:rsidR="00545F85" w:rsidRDefault="00545F85" w:rsidP="00545F85">
      <w:pPr>
        <w:pStyle w:val="af"/>
      </w:pPr>
    </w:p>
    <w:p w:rsidR="007B5C4D" w:rsidRDefault="007B5C4D" w:rsidP="00545F85">
      <w:pPr>
        <w:pStyle w:val="af"/>
      </w:pPr>
    </w:p>
    <w:p w:rsidR="007B5C4D" w:rsidRDefault="007B5C4D" w:rsidP="00545F85">
      <w:pPr>
        <w:pStyle w:val="af"/>
      </w:pPr>
    </w:p>
    <w:p w:rsidR="007B5C4D" w:rsidRDefault="007B5C4D" w:rsidP="00545F85">
      <w:pPr>
        <w:pStyle w:val="af"/>
      </w:pPr>
      <w:r>
        <w:t>Москва</w:t>
      </w:r>
    </w:p>
    <w:p w:rsidR="007B5C4D" w:rsidRDefault="007B5C4D" w:rsidP="00545F85">
      <w:pPr>
        <w:pStyle w:val="af"/>
      </w:pPr>
      <w:r>
        <w:t>24 сентября 2025 года</w:t>
      </w:r>
    </w:p>
    <w:p w:rsidR="007B5C4D" w:rsidRPr="00482F30" w:rsidRDefault="007B5C4D" w:rsidP="00545F85">
      <w:pPr>
        <w:pStyle w:val="af"/>
      </w:pPr>
      <w:r>
        <w:t>№ 398-СФ</w:t>
      </w:r>
    </w:p>
    <w:sectPr w:rsidR="007B5C4D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C5E" w:rsidRDefault="00310C5E">
      <w:pPr>
        <w:spacing w:line="240" w:lineRule="auto"/>
      </w:pPr>
      <w:r>
        <w:separator/>
      </w:r>
    </w:p>
  </w:endnote>
  <w:endnote w:type="continuationSeparator" w:id="0">
    <w:p w:rsidR="00310C5E" w:rsidRDefault="00310C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CB212A1-0C6A-4950-9323-6C9474729F9D}"/>
    <w:embedBold r:id="rId2" w:fontKey="{1D4D1B0F-D31E-4C30-9F7D-79E32014733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EB08AB7-837C-41C5-AB27-557F2A9FB04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45049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B5C4D">
      <w:rPr>
        <w:noProof/>
      </w:rPr>
      <w:t>QA10257.docx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95170">
      <w:rPr>
        <w:noProof/>
      </w:rPr>
      <w:t>23.09.25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7B5C4D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D13159" w:rsidRDefault="00D13159" w:rsidP="00D1315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7B5C4D">
      <w:rPr>
        <w:noProof/>
      </w:rPr>
      <w:t>QA10257.docx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7B5C4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C5E" w:rsidRDefault="00310C5E">
      <w:pPr>
        <w:spacing w:line="240" w:lineRule="auto"/>
      </w:pPr>
      <w:r>
        <w:separator/>
      </w:r>
    </w:p>
  </w:footnote>
  <w:footnote w:type="continuationSeparator" w:id="0">
    <w:p w:rsidR="00310C5E" w:rsidRDefault="00310C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B5C4D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FBF"/>
    <w:rsid w:val="000D3F67"/>
    <w:rsid w:val="001057BD"/>
    <w:rsid w:val="001B4FBF"/>
    <w:rsid w:val="00205211"/>
    <w:rsid w:val="002623D0"/>
    <w:rsid w:val="002A1E3D"/>
    <w:rsid w:val="002B772D"/>
    <w:rsid w:val="00310C5E"/>
    <w:rsid w:val="003114B9"/>
    <w:rsid w:val="003273F1"/>
    <w:rsid w:val="0035125E"/>
    <w:rsid w:val="003E349B"/>
    <w:rsid w:val="00423816"/>
    <w:rsid w:val="0045049C"/>
    <w:rsid w:val="004A68AB"/>
    <w:rsid w:val="00505068"/>
    <w:rsid w:val="00545F85"/>
    <w:rsid w:val="005B2AEB"/>
    <w:rsid w:val="00720496"/>
    <w:rsid w:val="00723EF8"/>
    <w:rsid w:val="0078182C"/>
    <w:rsid w:val="007B5C4D"/>
    <w:rsid w:val="00867D5F"/>
    <w:rsid w:val="00885B74"/>
    <w:rsid w:val="00895170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13159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CB7B9F-E8F5-43B2-AD4A-42F4B9E2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BB984872264287A4EE0ECE0E4D04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C4B6ACD-5AB6-41A9-9FD7-422E5D0821BB}"/>
      </w:docPartPr>
      <w:docPartBody>
        <w:p w:rsidR="00762A18" w:rsidRDefault="00762A18">
          <w:pPr>
            <w:pStyle w:val="D4BB984872264287A4EE0ECE0E4D04D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A18"/>
    <w:rsid w:val="002A0886"/>
    <w:rsid w:val="00762A18"/>
    <w:rsid w:val="00FF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4BB984872264287A4EE0ECE0E4D04DE">
    <w:name w:val="D4BB984872264287A4EE0ECE0E4D04D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Управление организационного обеспечения</dc:subject>
  <dc:creator>Заказчик - Салун+</dc:creator>
  <cp:keywords/>
  <dc:description>QA23.09.2025 QA23.09.2025 QA23.09.2025 </dc:description>
  <cp:lastModifiedBy>Жарков М.А.</cp:lastModifiedBy>
  <cp:revision>5</cp:revision>
  <cp:lastPrinted>2025-09-23T14:46:00Z</cp:lastPrinted>
  <dcterms:created xsi:type="dcterms:W3CDTF">2025-09-23T12:23:00Z</dcterms:created>
  <dcterms:modified xsi:type="dcterms:W3CDTF">2025-09-23T14:57:00Z</dcterms:modified>
</cp:coreProperties>
</file>