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76FF2FA561F48C4BEA20E760BD45B5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B7809" w:rsidRDefault="00545F85" w:rsidP="00AC43A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76FF2FA561F48C4BEA20E760BD45B5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B7809" w:rsidRDefault="003B7809" w:rsidP="003B7809">
      <w:pPr>
        <w:pStyle w:val="1"/>
      </w:pPr>
      <w:r>
        <w:t xml:space="preserve">О Федеральном законе </w:t>
      </w:r>
      <w:r w:rsidRPr="006944D1">
        <w:t>"</w:t>
      </w:r>
      <w:r w:rsidRPr="00BA351C">
        <w:t xml:space="preserve">О внесении изменения </w:t>
      </w:r>
    </w:p>
    <w:p w:rsidR="003B7809" w:rsidRPr="0070055A" w:rsidRDefault="003B7809" w:rsidP="003B7809">
      <w:pPr>
        <w:pStyle w:val="2"/>
      </w:pPr>
      <w:r w:rsidRPr="00BA351C">
        <w:t>в статью 341</w:t>
      </w:r>
      <w:r w:rsidRPr="00BA351C">
        <w:rPr>
          <w:vertAlign w:val="superscript"/>
        </w:rPr>
        <w:t>2</w:t>
      </w:r>
      <w:r w:rsidRPr="00BA351C">
        <w:t xml:space="preserve"> Трудового кодекса Российской Федерации</w:t>
      </w:r>
      <w:r>
        <w:t>"</w:t>
      </w:r>
    </w:p>
    <w:p w:rsidR="003B7809" w:rsidRDefault="003B7809" w:rsidP="003B7809">
      <w:pPr>
        <w:pStyle w:val="2"/>
      </w:pPr>
    </w:p>
    <w:p w:rsidR="003B7809" w:rsidRPr="00891364" w:rsidRDefault="003B7809" w:rsidP="003B7809">
      <w:pPr>
        <w:pStyle w:val="2"/>
      </w:pPr>
    </w:p>
    <w:p w:rsidR="003B7809" w:rsidRDefault="003B7809" w:rsidP="003B7809">
      <w:pPr>
        <w:pStyle w:val="2"/>
      </w:pPr>
    </w:p>
    <w:p w:rsidR="003B7809" w:rsidRPr="00BD352F" w:rsidRDefault="003B7809" w:rsidP="003B7809">
      <w:r>
        <w:t xml:space="preserve">Рассмотрев принятый Государственной Думой Федерального Собрания Российской Федерации 10 февраля 2026 года Федеральный закон </w:t>
      </w:r>
      <w:r w:rsidRPr="006944D1">
        <w:t>"</w:t>
      </w:r>
      <w:r w:rsidRPr="003B18AA">
        <w:rPr>
          <w:bCs/>
        </w:rPr>
        <w:t>О внесении изменения в статью 341</w:t>
      </w:r>
      <w:r w:rsidRPr="003B18AA">
        <w:rPr>
          <w:bCs/>
          <w:vertAlign w:val="superscript"/>
        </w:rPr>
        <w:t>2</w:t>
      </w:r>
      <w:r w:rsidRPr="003B18AA">
        <w:rPr>
          <w:bCs/>
        </w:rPr>
        <w:t xml:space="preserve"> Трудового кодекса Российской Федерации</w:t>
      </w:r>
      <w:r w:rsidRPr="006944D1">
        <w:t>"</w:t>
      </w:r>
      <w:r>
        <w:t xml:space="preserve">, в соответствии </w:t>
      </w:r>
      <w:r w:rsidR="00AC43A0">
        <w:br/>
      </w:r>
      <w:r>
        <w:t xml:space="preserve">с частью 4 статьи 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1E74DA">
        <w:rPr>
          <w:b/>
          <w:spacing w:val="60"/>
          <w:szCs w:val="28"/>
        </w:rPr>
        <w:t>постановляет</w:t>
      </w:r>
      <w:proofErr w:type="gramEnd"/>
      <w:r w:rsidRPr="001E74DA">
        <w:rPr>
          <w:b/>
          <w:spacing w:val="60"/>
        </w:rPr>
        <w:t>:</w:t>
      </w:r>
    </w:p>
    <w:p w:rsidR="003B7809" w:rsidRPr="00891364" w:rsidRDefault="003B7809" w:rsidP="003B7809"/>
    <w:p w:rsidR="003B7809" w:rsidRDefault="003B7809" w:rsidP="003B7809">
      <w:r>
        <w:t xml:space="preserve">1. Одобрить Федеральный закон </w:t>
      </w:r>
      <w:r w:rsidRPr="008E6B16">
        <w:t>"</w:t>
      </w:r>
      <w:r w:rsidRPr="003B18AA">
        <w:rPr>
          <w:bCs/>
        </w:rPr>
        <w:t xml:space="preserve">О внесении изменения </w:t>
      </w:r>
      <w:r w:rsidR="00AC43A0">
        <w:rPr>
          <w:bCs/>
        </w:rPr>
        <w:br/>
      </w:r>
      <w:r w:rsidRPr="003B18AA">
        <w:rPr>
          <w:bCs/>
        </w:rPr>
        <w:t>в статью 341</w:t>
      </w:r>
      <w:r w:rsidRPr="003B18AA">
        <w:rPr>
          <w:bCs/>
          <w:vertAlign w:val="superscript"/>
        </w:rPr>
        <w:t>2</w:t>
      </w:r>
      <w:r w:rsidRPr="003B18AA">
        <w:rPr>
          <w:bCs/>
        </w:rPr>
        <w:t xml:space="preserve"> Трудового кодекса Российской Федерации</w:t>
      </w:r>
      <w:r w:rsidRPr="006944D1">
        <w:t>"</w:t>
      </w:r>
      <w:r>
        <w:t>.</w:t>
      </w:r>
    </w:p>
    <w:p w:rsidR="003B7809" w:rsidRPr="00891364" w:rsidRDefault="003B7809" w:rsidP="003B7809">
      <w:r>
        <w:t>2. Настоящее постановление вступает в силу со дня его принятия.</w:t>
      </w:r>
    </w:p>
    <w:p w:rsidR="003B7809" w:rsidRDefault="003B7809" w:rsidP="003B7809"/>
    <w:p w:rsidR="003B7809" w:rsidRDefault="003B7809" w:rsidP="003B7809"/>
    <w:p w:rsidR="003B7809" w:rsidRDefault="003B7809" w:rsidP="003B7809"/>
    <w:p w:rsidR="00AC43A0" w:rsidRDefault="00AC43A0" w:rsidP="002B110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bookmarkStart w:id="0" w:name="_GoBack"/>
      <w:bookmarkEnd w:id="0"/>
      <w:r>
        <w:tab/>
      </w:r>
      <w:r>
        <w:tab/>
        <w:t>В.И. МАТВИЕНКО</w:t>
      </w:r>
    </w:p>
    <w:p w:rsidR="003B7809" w:rsidRDefault="003B7809" w:rsidP="003B7809">
      <w:pPr>
        <w:pStyle w:val="ac"/>
      </w:pPr>
    </w:p>
    <w:p w:rsidR="002B1100" w:rsidRDefault="002B1100" w:rsidP="003B7809">
      <w:pPr>
        <w:pStyle w:val="ac"/>
      </w:pPr>
    </w:p>
    <w:p w:rsidR="002B1100" w:rsidRDefault="002B1100" w:rsidP="002B1100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2B1100" w:rsidRDefault="002B1100" w:rsidP="002B1100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545F85" w:rsidRDefault="002B1100" w:rsidP="002B1100">
      <w:pPr>
        <w:pStyle w:val="ac"/>
      </w:pPr>
      <w:r>
        <w:t xml:space="preserve">№ </w:t>
      </w:r>
      <w:r>
        <w:rPr>
          <w:lang w:val="en-US"/>
        </w:rPr>
        <w:t>41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EC9" w:rsidRDefault="00FE7EC9">
      <w:pPr>
        <w:spacing w:line="240" w:lineRule="auto"/>
      </w:pPr>
      <w:r>
        <w:separator/>
      </w:r>
    </w:p>
  </w:endnote>
  <w:endnote w:type="continuationSeparator" w:id="0">
    <w:p w:rsidR="00FE7EC9" w:rsidRDefault="00FE7E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5E0E661-C3A7-4767-B016-4965EF055DDF}"/>
    <w:embedBold r:id="rId2" w:fontKey="{5DC515CB-4DF3-44A3-91A4-E626DD4930C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FC2229D-A1FF-4974-991A-09228CF6F72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C43A0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B1100">
      <w:rPr>
        <w:noProof/>
      </w:rPr>
      <w:t>eq11510.docx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67A6A">
      <w:rPr>
        <w:noProof/>
      </w:rPr>
      <w:t>17.02.26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2B110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C43A0" w:rsidRDefault="00AC43A0" w:rsidP="00AC43A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B1100">
      <w:rPr>
        <w:noProof/>
      </w:rPr>
      <w:t>eq11510.docx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B110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EC9" w:rsidRDefault="00FE7EC9">
      <w:pPr>
        <w:spacing w:line="240" w:lineRule="auto"/>
      </w:pPr>
      <w:r>
        <w:separator/>
      </w:r>
    </w:p>
  </w:footnote>
  <w:footnote w:type="continuationSeparator" w:id="0">
    <w:p w:rsidR="00FE7EC9" w:rsidRDefault="00FE7E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B1100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E7C"/>
    <w:rsid w:val="000D3F67"/>
    <w:rsid w:val="001057BD"/>
    <w:rsid w:val="00205211"/>
    <w:rsid w:val="002623D0"/>
    <w:rsid w:val="002A1E3D"/>
    <w:rsid w:val="002B1100"/>
    <w:rsid w:val="002B772D"/>
    <w:rsid w:val="003114B9"/>
    <w:rsid w:val="003273F1"/>
    <w:rsid w:val="0035125E"/>
    <w:rsid w:val="003B7809"/>
    <w:rsid w:val="00423816"/>
    <w:rsid w:val="00492E7C"/>
    <w:rsid w:val="004A68AB"/>
    <w:rsid w:val="00505068"/>
    <w:rsid w:val="00545F85"/>
    <w:rsid w:val="005B2AEB"/>
    <w:rsid w:val="0067389D"/>
    <w:rsid w:val="00720496"/>
    <w:rsid w:val="00723EF8"/>
    <w:rsid w:val="0078182C"/>
    <w:rsid w:val="00885B74"/>
    <w:rsid w:val="00910EF7"/>
    <w:rsid w:val="00997F4C"/>
    <w:rsid w:val="00A82E08"/>
    <w:rsid w:val="00AA344E"/>
    <w:rsid w:val="00AC43A0"/>
    <w:rsid w:val="00B07D98"/>
    <w:rsid w:val="00B30B27"/>
    <w:rsid w:val="00B33546"/>
    <w:rsid w:val="00B67711"/>
    <w:rsid w:val="00B67A6A"/>
    <w:rsid w:val="00CF27C2"/>
    <w:rsid w:val="00CF731B"/>
    <w:rsid w:val="00DA769E"/>
    <w:rsid w:val="00E02685"/>
    <w:rsid w:val="00F178A8"/>
    <w:rsid w:val="00F21BB0"/>
    <w:rsid w:val="00F9160B"/>
    <w:rsid w:val="00FE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CDDEDB-3B6C-4F2A-B9F6-D58284582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1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76FF2FA561F48C4BEA20E760BD45B5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259E383-DE9C-4D85-A91F-2C100F953E7C}"/>
      </w:docPartPr>
      <w:docPartBody>
        <w:p w:rsidR="00841B3B" w:rsidRDefault="00841B3B">
          <w:pPr>
            <w:pStyle w:val="676FF2FA561F48C4BEA20E760BD45B5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B3B"/>
    <w:rsid w:val="000413D9"/>
    <w:rsid w:val="006508FA"/>
    <w:rsid w:val="00841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76FF2FA561F48C4BEA20E760BD45B53">
    <w:name w:val="676FF2FA561F48C4BEA20E760BD45B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Соловей+</dc:creator>
  <cp:keywords/>
  <dc:description>EQ13.02.2026 ZO13.02.2026 </dc:description>
  <cp:lastModifiedBy>Жарков М.А.</cp:lastModifiedBy>
  <cp:revision>4</cp:revision>
  <cp:lastPrinted>2026-02-17T14:08:00Z</cp:lastPrinted>
  <dcterms:created xsi:type="dcterms:W3CDTF">2026-02-13T06:48:00Z</dcterms:created>
  <dcterms:modified xsi:type="dcterms:W3CDTF">2026-02-17T14:15:00Z</dcterms:modified>
</cp:coreProperties>
</file>