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4DB44EC7EDA4F718939B56D7A48275E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932064" w:rsidRDefault="00545F85" w:rsidP="00932064">
            <w:pPr>
              <w:pStyle w:val="af1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4DB44EC7EDA4F718939B56D7A48275E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32064" w:rsidRDefault="00932064" w:rsidP="00932064">
      <w:pPr>
        <w:pStyle w:val="1"/>
      </w:pPr>
      <w:r>
        <w:t xml:space="preserve">О Федеральном законе "О внесении изменений </w:t>
      </w:r>
    </w:p>
    <w:p w:rsidR="00932064" w:rsidRDefault="00932064" w:rsidP="00932064">
      <w:pPr>
        <w:pStyle w:val="2"/>
      </w:pPr>
      <w:r>
        <w:t xml:space="preserve">в Федеральный закон "Об основах туристской деятельности </w:t>
      </w:r>
    </w:p>
    <w:p w:rsidR="00932064" w:rsidRDefault="00932064" w:rsidP="00932064">
      <w:pPr>
        <w:pStyle w:val="2"/>
      </w:pPr>
      <w:r>
        <w:t>в Российской Федерации"</w:t>
      </w:r>
    </w:p>
    <w:p w:rsidR="00932064" w:rsidRDefault="00932064" w:rsidP="00932064">
      <w:pPr>
        <w:pStyle w:val="2"/>
      </w:pPr>
    </w:p>
    <w:p w:rsidR="00932064" w:rsidRDefault="00932064" w:rsidP="00932064">
      <w:pPr>
        <w:pStyle w:val="2"/>
      </w:pPr>
    </w:p>
    <w:p w:rsidR="0092790B" w:rsidRDefault="0092790B" w:rsidP="00932064">
      <w:pPr>
        <w:pStyle w:val="2"/>
      </w:pPr>
    </w:p>
    <w:p w:rsidR="00932064" w:rsidRDefault="00932064">
      <w:r>
        <w:t xml:space="preserve">Рассмотрев принятый Государственной Думой Федерального Собрания Российской Федерации 16 декабря 2025 года Федеральный закон "О внесении изменений в Федеральный закон "Об основах туристской деятельности в Российской Федерации", </w:t>
      </w:r>
      <w:r>
        <w:br/>
        <w:t>в соответствии с частью 4 статьи 105 К</w:t>
      </w:r>
      <w:r w:rsidR="00320EAB">
        <w:t>онституции Российской Федерации</w:t>
      </w:r>
      <w:r>
        <w:t xml:space="preserve">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</w:t>
      </w:r>
      <w:bookmarkStart w:id="0" w:name="_GoBack"/>
      <w:bookmarkEnd w:id="0"/>
      <w:r w:rsidRPr="00B51544">
        <w:rPr>
          <w:b/>
          <w:spacing w:val="60"/>
          <w:szCs w:val="28"/>
        </w:rPr>
        <w:t>овляет</w:t>
      </w:r>
      <w:r>
        <w:t>:</w:t>
      </w:r>
    </w:p>
    <w:p w:rsidR="00932064" w:rsidRDefault="00932064" w:rsidP="0092790B">
      <w:pPr>
        <w:spacing w:line="240" w:lineRule="auto"/>
      </w:pPr>
    </w:p>
    <w:p w:rsidR="00932064" w:rsidRDefault="00932064" w:rsidP="00932064">
      <w:r>
        <w:t xml:space="preserve">1. Одобрить Федеральный закон "О внесении изменений </w:t>
      </w:r>
      <w:r>
        <w:br/>
        <w:t xml:space="preserve">в Федеральный закон "Об основах туристской деятельности </w:t>
      </w:r>
      <w:r>
        <w:br/>
        <w:t>в Российской Федерации".</w:t>
      </w:r>
    </w:p>
    <w:p w:rsidR="00932064" w:rsidRDefault="00932064" w:rsidP="00932064">
      <w:r>
        <w:t xml:space="preserve">2. Настоящее постановление вступает в силу со дня </w:t>
      </w:r>
      <w:r>
        <w:br/>
        <w:t>его принятия.</w:t>
      </w:r>
    </w:p>
    <w:p w:rsidR="00932064" w:rsidRDefault="00932064" w:rsidP="0092790B">
      <w:pPr>
        <w:spacing w:line="240" w:lineRule="auto"/>
      </w:pPr>
    </w:p>
    <w:p w:rsidR="00932064" w:rsidRDefault="00932064" w:rsidP="0092790B">
      <w:pPr>
        <w:spacing w:line="240" w:lineRule="auto"/>
      </w:pPr>
    </w:p>
    <w:p w:rsidR="00932064" w:rsidRDefault="00932064" w:rsidP="0092790B">
      <w:pPr>
        <w:spacing w:line="240" w:lineRule="auto"/>
      </w:pPr>
    </w:p>
    <w:p w:rsidR="007B0889" w:rsidRDefault="007B0889" w:rsidP="0092790B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932064">
      <w:pPr>
        <w:pStyle w:val="ac"/>
      </w:pPr>
    </w:p>
    <w:p w:rsidR="0092790B" w:rsidRDefault="0092790B" w:rsidP="00932064">
      <w:pPr>
        <w:pStyle w:val="ac"/>
      </w:pPr>
    </w:p>
    <w:p w:rsidR="0092790B" w:rsidRDefault="0092790B" w:rsidP="0092790B">
      <w:pPr>
        <w:pStyle w:val="af"/>
      </w:pPr>
      <w:r>
        <w:t>Москва</w:t>
      </w:r>
    </w:p>
    <w:p w:rsidR="0092790B" w:rsidRDefault="0092790B" w:rsidP="0092790B">
      <w:pPr>
        <w:pStyle w:val="af"/>
      </w:pPr>
      <w:r>
        <w:t>19 декабря 2025 года</w:t>
      </w:r>
    </w:p>
    <w:p w:rsidR="0092790B" w:rsidRDefault="0092790B" w:rsidP="0092790B">
      <w:pPr>
        <w:pStyle w:val="af"/>
      </w:pPr>
      <w:r>
        <w:t xml:space="preserve">№ </w:t>
      </w:r>
      <w:r>
        <w:rPr>
          <w:lang w:val="en-US"/>
        </w:rPr>
        <w:t>629</w:t>
      </w:r>
      <w:r>
        <w:t>-СФ</w:t>
      </w:r>
    </w:p>
    <w:sectPr w:rsidR="0092790B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5FF7" w:rsidRDefault="00D35FF7">
      <w:pPr>
        <w:spacing w:line="240" w:lineRule="auto"/>
      </w:pPr>
      <w:r>
        <w:separator/>
      </w:r>
    </w:p>
  </w:endnote>
  <w:endnote w:type="continuationSeparator" w:id="0">
    <w:p w:rsidR="00D35FF7" w:rsidRDefault="00D35FF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E9ED179-B062-445F-8706-A60BDFDA30C4}"/>
    <w:embedBold r:id="rId2" w:fontKey="{E0D1632C-13FD-4974-AA33-3E463A439D6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F4193FA8-7CFA-414D-A47B-BAC633A3AAE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320EAB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2790B">
      <w:rPr>
        <w:noProof/>
      </w:rPr>
      <w:t>am2784.docx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6A3A8A">
      <w:rPr>
        <w:noProof/>
      </w:rPr>
      <w:t>18.12.25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92790B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B0889" w:rsidRDefault="007B0889" w:rsidP="007B088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2790B">
      <w:rPr>
        <w:noProof/>
      </w:rPr>
      <w:t>am2784.docx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2790B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5FF7" w:rsidRDefault="00D35FF7">
      <w:pPr>
        <w:spacing w:line="240" w:lineRule="auto"/>
      </w:pPr>
      <w:r>
        <w:separator/>
      </w:r>
    </w:p>
  </w:footnote>
  <w:footnote w:type="continuationSeparator" w:id="0">
    <w:p w:rsidR="00D35FF7" w:rsidRDefault="00D35FF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92790B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22C"/>
    <w:rsid w:val="000D3F67"/>
    <w:rsid w:val="001057BD"/>
    <w:rsid w:val="00205211"/>
    <w:rsid w:val="002623D0"/>
    <w:rsid w:val="002A1E3D"/>
    <w:rsid w:val="002B772D"/>
    <w:rsid w:val="003114B9"/>
    <w:rsid w:val="00320EAB"/>
    <w:rsid w:val="003273F1"/>
    <w:rsid w:val="0035125E"/>
    <w:rsid w:val="00423816"/>
    <w:rsid w:val="004A68AB"/>
    <w:rsid w:val="00505068"/>
    <w:rsid w:val="00545F85"/>
    <w:rsid w:val="005B2AEB"/>
    <w:rsid w:val="006A3A8A"/>
    <w:rsid w:val="00720496"/>
    <w:rsid w:val="00723EF8"/>
    <w:rsid w:val="0078182C"/>
    <w:rsid w:val="007B0889"/>
    <w:rsid w:val="00885B74"/>
    <w:rsid w:val="00910EF7"/>
    <w:rsid w:val="0092790B"/>
    <w:rsid w:val="00932064"/>
    <w:rsid w:val="00997F4C"/>
    <w:rsid w:val="00A82E08"/>
    <w:rsid w:val="00AA344E"/>
    <w:rsid w:val="00B07D98"/>
    <w:rsid w:val="00B2622C"/>
    <w:rsid w:val="00B30B27"/>
    <w:rsid w:val="00B33546"/>
    <w:rsid w:val="00B57C47"/>
    <w:rsid w:val="00B67711"/>
    <w:rsid w:val="00CF27C2"/>
    <w:rsid w:val="00CF731B"/>
    <w:rsid w:val="00D35FF7"/>
    <w:rsid w:val="00DA769E"/>
    <w:rsid w:val="00E02685"/>
    <w:rsid w:val="00F02A42"/>
    <w:rsid w:val="00F178A8"/>
    <w:rsid w:val="00F21BB0"/>
    <w:rsid w:val="00F9160B"/>
    <w:rsid w:val="00FD1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33073E2-EF6F-4C67-9C9E-E59C9574C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407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4DB44EC7EDA4F718939B56D7A48275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2CA1C10-779C-42DD-BD28-8A4E162149A3}"/>
      </w:docPartPr>
      <w:docPartBody>
        <w:p w:rsidR="007E08DE" w:rsidRDefault="007E08DE">
          <w:pPr>
            <w:pStyle w:val="C4DB44EC7EDA4F718939B56D7A48275E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8DE"/>
    <w:rsid w:val="007E08DE"/>
    <w:rsid w:val="009406DF"/>
    <w:rsid w:val="009B2D2E"/>
    <w:rsid w:val="00BE3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4DB44EC7EDA4F718939B56D7A48275E">
    <w:name w:val="C4DB44EC7EDA4F718939B56D7A48275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Беляков+</dc:creator>
  <cp:keywords/>
  <dc:description>AM17.12.2025 AM17.12.2025 DE17.12.2025 </dc:description>
  <cp:lastModifiedBy>Жарков М.А.</cp:lastModifiedBy>
  <cp:revision>6</cp:revision>
  <cp:lastPrinted>2025-12-18T09:04:00Z</cp:lastPrinted>
  <dcterms:created xsi:type="dcterms:W3CDTF">2025-12-17T08:14:00Z</dcterms:created>
  <dcterms:modified xsi:type="dcterms:W3CDTF">2025-12-18T15:21:00Z</dcterms:modified>
</cp:coreProperties>
</file>