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F8529BB221394E9A8E3A0C587F651D8A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D46EF8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4160B7" w:rsidRDefault="00545F85" w:rsidP="004160B7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F8529BB221394E9A8E3A0C587F651D8A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160B7" w:rsidRDefault="004160B7" w:rsidP="004160B7">
      <w:pPr>
        <w:pStyle w:val="1"/>
      </w:pPr>
      <w:r>
        <w:t>О Федеральном законе "</w:t>
      </w:r>
      <w:r w:rsidRPr="00266F61">
        <w:t xml:space="preserve">О внесении изменений </w:t>
      </w:r>
    </w:p>
    <w:p w:rsidR="004160B7" w:rsidRDefault="004160B7" w:rsidP="004160B7">
      <w:pPr>
        <w:pStyle w:val="2"/>
      </w:pPr>
      <w:r w:rsidRPr="00266F61">
        <w:t>в</w:t>
      </w:r>
      <w:r>
        <w:t xml:space="preserve"> статью 18 Федерального закона </w:t>
      </w:r>
      <w:r w:rsidRPr="00266F61">
        <w:t xml:space="preserve">"О внесении изменений </w:t>
      </w:r>
    </w:p>
    <w:p w:rsidR="004160B7" w:rsidRPr="00266F61" w:rsidRDefault="004160B7" w:rsidP="004160B7">
      <w:pPr>
        <w:pStyle w:val="2"/>
      </w:pPr>
      <w:r w:rsidRPr="00266F61">
        <w:t xml:space="preserve">в отдельные законодательные акты Российской Федерации" </w:t>
      </w:r>
    </w:p>
    <w:p w:rsidR="004160B7" w:rsidRDefault="004160B7" w:rsidP="004160B7">
      <w:pPr>
        <w:pStyle w:val="2"/>
      </w:pPr>
    </w:p>
    <w:p w:rsidR="004160B7" w:rsidRDefault="004160B7" w:rsidP="004160B7">
      <w:pPr>
        <w:pStyle w:val="2"/>
      </w:pPr>
    </w:p>
    <w:p w:rsidR="004160B7" w:rsidRPr="004160B7" w:rsidRDefault="004160B7" w:rsidP="004160B7">
      <w:pPr>
        <w:pStyle w:val="2"/>
      </w:pPr>
    </w:p>
    <w:p w:rsidR="004160B7" w:rsidRPr="00323139" w:rsidRDefault="004160B7" w:rsidP="004160B7">
      <w:r>
        <w:t xml:space="preserve">Рассмотрев принятый Государственной Думой Федерального Собрания Российской Федерации 9 декабря 2025 года Федеральный закон </w:t>
      </w:r>
      <w:r w:rsidRPr="007D225C">
        <w:t>"</w:t>
      </w:r>
      <w:r w:rsidRPr="00266F61">
        <w:t>О внесении изменений в статью 18 Федерального закона "О внесении изменений в отдельные законодательные акты Российской Федерации</w:t>
      </w:r>
      <w:r w:rsidRPr="007D225C">
        <w:t>"</w:t>
      </w:r>
      <w:r>
        <w:t xml:space="preserve">, в соответствии с частью 4 статьи 105 Конституции Российской Федерации Совет Федерации Федерального Собрания Российской </w:t>
      </w:r>
      <w:proofErr w:type="gramStart"/>
      <w:r>
        <w:t xml:space="preserve">Федерации  </w:t>
      </w:r>
      <w:r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4160B7" w:rsidRDefault="004160B7" w:rsidP="004160B7"/>
    <w:p w:rsidR="004160B7" w:rsidRPr="001314DA" w:rsidRDefault="004160B7" w:rsidP="004160B7">
      <w:r>
        <w:t xml:space="preserve">1. Одобрить Федеральный закон </w:t>
      </w:r>
      <w:r w:rsidRPr="007D225C">
        <w:t>"</w:t>
      </w:r>
      <w:r w:rsidRPr="00266F61">
        <w:t>О внесении изменений в статью 18 Федерального закона "О внесении изменений в отдельные законодательные акты Российской Федерации</w:t>
      </w:r>
      <w:r w:rsidRPr="007D225C">
        <w:t>"</w:t>
      </w:r>
      <w:r>
        <w:t>.</w:t>
      </w:r>
    </w:p>
    <w:p w:rsidR="004160B7" w:rsidRDefault="004160B7" w:rsidP="004160B7">
      <w:r>
        <w:t>2. Настоящее постановление вступает в силу со дня его принятия.</w:t>
      </w:r>
    </w:p>
    <w:p w:rsidR="004160B7" w:rsidRDefault="004160B7" w:rsidP="004160B7"/>
    <w:p w:rsidR="004160B7" w:rsidRDefault="004160B7" w:rsidP="004160B7"/>
    <w:p w:rsidR="00D91E4C" w:rsidRDefault="00D91E4C" w:rsidP="00EE1006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proofErr w:type="spellStart"/>
      <w:r>
        <w:t>В.И</w:t>
      </w:r>
      <w:proofErr w:type="spellEnd"/>
      <w:r>
        <w:t>. МАТВИЕНКО</w:t>
      </w:r>
    </w:p>
    <w:p w:rsidR="004160B7" w:rsidRDefault="004160B7" w:rsidP="004160B7">
      <w:pPr>
        <w:pStyle w:val="ac"/>
      </w:pPr>
    </w:p>
    <w:p w:rsidR="00EE1006" w:rsidRDefault="00EE1006" w:rsidP="00EE1006">
      <w:pPr>
        <w:pStyle w:val="ac"/>
      </w:pPr>
      <w:r>
        <w:t>Москва</w:t>
      </w:r>
    </w:p>
    <w:p w:rsidR="00EE1006" w:rsidRDefault="00EE1006" w:rsidP="00EE1006">
      <w:pPr>
        <w:pStyle w:val="ac"/>
      </w:pPr>
      <w:r>
        <w:t>10 декабря 2025 года</w:t>
      </w:r>
    </w:p>
    <w:p w:rsidR="00545F85" w:rsidRDefault="00EE1006" w:rsidP="00EE1006">
      <w:pPr>
        <w:pStyle w:val="ac"/>
      </w:pPr>
      <w:r>
        <w:t>№ 5</w:t>
      </w:r>
      <w:r w:rsidR="001049AB">
        <w:rPr>
          <w:lang w:val="en-US"/>
        </w:rPr>
        <w:t>63</w:t>
      </w:r>
      <w:r>
        <w:t>-</w:t>
      </w:r>
      <w:proofErr w:type="spellStart"/>
      <w:r>
        <w:t>СФ</w:t>
      </w:r>
      <w:proofErr w:type="spellEnd"/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0F28" w:rsidRDefault="00C20F28">
      <w:pPr>
        <w:spacing w:line="240" w:lineRule="auto"/>
      </w:pPr>
      <w:r>
        <w:separator/>
      </w:r>
    </w:p>
  </w:endnote>
  <w:endnote w:type="continuationSeparator" w:id="0">
    <w:p w:rsidR="00C20F28" w:rsidRDefault="00C20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693A950-0944-4B95-984B-47C9162E91FB}"/>
    <w:embedBold r:id="rId2" w:fontKey="{525D43B3-DD6F-407B-9906-ED88FA0866CB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E1E138D6-AADE-4495-B541-D0FAE19A304C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91E4C" w:rsidRDefault="00D91E4C" w:rsidP="00D91E4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049AB">
      <w:rPr>
        <w:noProof/>
      </w:rPr>
      <w:t>eq11426.docx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1049AB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91E4C" w:rsidRDefault="00D91E4C" w:rsidP="00D91E4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049AB">
      <w:rPr>
        <w:noProof/>
      </w:rPr>
      <w:t>eq11426.docx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1049AB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0F28" w:rsidRDefault="00C20F28">
      <w:pPr>
        <w:spacing w:line="240" w:lineRule="auto"/>
      </w:pPr>
      <w:r>
        <w:separator/>
      </w:r>
    </w:p>
  </w:footnote>
  <w:footnote w:type="continuationSeparator" w:id="0">
    <w:p w:rsidR="00C20F28" w:rsidRDefault="00C20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1049AB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114"/>
    <w:rsid w:val="000D3F67"/>
    <w:rsid w:val="001049AB"/>
    <w:rsid w:val="001057BD"/>
    <w:rsid w:val="00205211"/>
    <w:rsid w:val="00205C35"/>
    <w:rsid w:val="002623D0"/>
    <w:rsid w:val="002A1E3D"/>
    <w:rsid w:val="002B772D"/>
    <w:rsid w:val="003114B9"/>
    <w:rsid w:val="003273F1"/>
    <w:rsid w:val="0035125E"/>
    <w:rsid w:val="004160B7"/>
    <w:rsid w:val="00423816"/>
    <w:rsid w:val="004A68AB"/>
    <w:rsid w:val="00505068"/>
    <w:rsid w:val="00545F85"/>
    <w:rsid w:val="005B2AEB"/>
    <w:rsid w:val="00703BCE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20F28"/>
    <w:rsid w:val="00CF27C2"/>
    <w:rsid w:val="00CF731B"/>
    <w:rsid w:val="00D46EF8"/>
    <w:rsid w:val="00D91E4C"/>
    <w:rsid w:val="00DA769E"/>
    <w:rsid w:val="00E02685"/>
    <w:rsid w:val="00EE1006"/>
    <w:rsid w:val="00F178A8"/>
    <w:rsid w:val="00F21BB0"/>
    <w:rsid w:val="00F9160B"/>
    <w:rsid w:val="00F97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579078-261F-4790-8033-176186266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589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8529BB221394E9A8E3A0C587F651D8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CCB097B-2E13-4E26-8369-4C3E53C8891B}"/>
      </w:docPartPr>
      <w:docPartBody>
        <w:p w:rsidR="008A49CD" w:rsidRDefault="008A49CD">
          <w:pPr>
            <w:pStyle w:val="F8529BB221394E9A8E3A0C587F651D8A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9CD"/>
    <w:rsid w:val="00721E56"/>
    <w:rsid w:val="008A49CD"/>
    <w:rsid w:val="00A67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F8529BB221394E9A8E3A0C587F651D8A">
    <w:name w:val="F8529BB221394E9A8E3A0C587F651D8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EQ09.12.2025 DE09.12.2025 DE09.12.2025 </dc:description>
  <cp:lastModifiedBy>Жарков М.А.</cp:lastModifiedBy>
  <cp:revision>5</cp:revision>
  <cp:lastPrinted>2025-12-09T16:26:00Z</cp:lastPrinted>
  <dcterms:created xsi:type="dcterms:W3CDTF">2025-12-09T10:44:00Z</dcterms:created>
  <dcterms:modified xsi:type="dcterms:W3CDTF">2025-12-10T05:35:00Z</dcterms:modified>
</cp:coreProperties>
</file>