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37BAFE536584AC5B600ECDF53CAAE6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A344E" w:rsidRDefault="00545F85" w:rsidP="00ED275E">
            <w:pPr>
              <w:pStyle w:val="a6"/>
              <w:rPr>
                <w:lang w:val="en-US"/>
              </w:rPr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37BAFE536584AC5B600ECDF53CAAE6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41714" w:rsidRPr="004D2C0C" w:rsidRDefault="00741714" w:rsidP="00741714">
      <w:pPr>
        <w:pStyle w:val="1"/>
      </w:pPr>
      <w:r w:rsidRPr="004D2C0C">
        <w:t>О назначении Маркиной Людмилы Леонидовны</w:t>
      </w:r>
    </w:p>
    <w:p w:rsidR="00741714" w:rsidRPr="004D2C0C" w:rsidRDefault="00741714" w:rsidP="00741714">
      <w:pPr>
        <w:pStyle w:val="2"/>
      </w:pPr>
      <w:r w:rsidRPr="004D2C0C">
        <w:t>членом Центральной избирательной комиссии</w:t>
      </w:r>
    </w:p>
    <w:p w:rsidR="00741714" w:rsidRPr="004D2C0C" w:rsidRDefault="00741714" w:rsidP="00741714">
      <w:pPr>
        <w:pStyle w:val="2"/>
      </w:pPr>
      <w:r w:rsidRPr="004D2C0C">
        <w:t>Российской Федерации</w:t>
      </w:r>
    </w:p>
    <w:p w:rsidR="00741714" w:rsidRPr="004D2C0C" w:rsidRDefault="00741714" w:rsidP="00741714">
      <w:pPr>
        <w:pStyle w:val="2"/>
      </w:pPr>
    </w:p>
    <w:p w:rsidR="00741714" w:rsidRPr="004D2C0C" w:rsidRDefault="00741714" w:rsidP="00741714">
      <w:pPr>
        <w:pStyle w:val="2"/>
      </w:pPr>
    </w:p>
    <w:p w:rsidR="00741714" w:rsidRPr="004D2C0C" w:rsidRDefault="00741714" w:rsidP="00741714">
      <w:pPr>
        <w:pStyle w:val="2"/>
      </w:pPr>
    </w:p>
    <w:p w:rsidR="00741714" w:rsidRDefault="00741714">
      <w:r w:rsidRPr="004D2C0C">
        <w:t>На основании пункта 4 статьи 21 Федерального закона "Об</w:t>
      </w:r>
      <w:r>
        <w:t> </w:t>
      </w:r>
      <w:r w:rsidRPr="004D2C0C">
        <w:t xml:space="preserve">основных гарантиях избирательных прав и права на участие в референдуме граждан Российской Федерации" </w:t>
      </w:r>
      <w:r>
        <w:t>Совет Федерации Федерального Собрания Российской Фе</w:t>
      </w:r>
      <w:bookmarkStart w:id="0" w:name="_GoBack"/>
      <w:bookmarkEnd w:id="0"/>
      <w:r>
        <w:t xml:space="preserve">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741714" w:rsidRDefault="00741714"/>
    <w:p w:rsidR="00741714" w:rsidRPr="004D2C0C" w:rsidRDefault="00741714" w:rsidP="00741714">
      <w:r w:rsidRPr="004D2C0C">
        <w:t>1. Назначить по результатам тайного голосования Маркину Людмилу Леонидовну членом Центральной избирательной комиссии Российской Федерации.</w:t>
      </w:r>
    </w:p>
    <w:p w:rsidR="00741714" w:rsidRPr="004D2C0C" w:rsidRDefault="00741714" w:rsidP="00741714">
      <w:r w:rsidRPr="004D2C0C">
        <w:t>2. Настоящее постановление вступает в силу со дня его принятия.</w:t>
      </w:r>
    </w:p>
    <w:p w:rsidR="00741714" w:rsidRPr="004D2C0C" w:rsidRDefault="00741714" w:rsidP="00741714"/>
    <w:p w:rsidR="00741714" w:rsidRPr="004D2C0C" w:rsidRDefault="00741714" w:rsidP="00741714"/>
    <w:p w:rsidR="00741714" w:rsidRPr="004D2C0C" w:rsidRDefault="00741714" w:rsidP="00741714"/>
    <w:p w:rsidR="00ED275E" w:rsidRDefault="00ED275E" w:rsidP="00F93AE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41714" w:rsidRPr="004D2C0C" w:rsidRDefault="00741714" w:rsidP="00741714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F93AE7" w:rsidRDefault="00F93AE7" w:rsidP="00545F85">
      <w:pPr>
        <w:pStyle w:val="af"/>
      </w:pPr>
      <w:r>
        <w:t>Москва</w:t>
      </w:r>
    </w:p>
    <w:p w:rsidR="00F93AE7" w:rsidRDefault="00F93AE7" w:rsidP="00545F85">
      <w:pPr>
        <w:pStyle w:val="af"/>
      </w:pPr>
      <w:r>
        <w:t>4 марта 2026 года</w:t>
      </w:r>
    </w:p>
    <w:p w:rsidR="00F93AE7" w:rsidRDefault="00F93AE7" w:rsidP="00545F85">
      <w:pPr>
        <w:pStyle w:val="af"/>
      </w:pPr>
      <w:r>
        <w:t>№ 66-СФ</w:t>
      </w:r>
    </w:p>
    <w:sectPr w:rsidR="00F93AE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7BE" w:rsidRDefault="00B847BE">
      <w:pPr>
        <w:spacing w:line="240" w:lineRule="auto"/>
      </w:pPr>
      <w:r>
        <w:separator/>
      </w:r>
    </w:p>
  </w:endnote>
  <w:endnote w:type="continuationSeparator" w:id="0">
    <w:p w:rsidR="00B847BE" w:rsidRDefault="00B847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D8BD6FE-72D1-42F4-A159-760702B53955}"/>
    <w:embedBold r:id="rId2" w:fontKey="{849FB051-6C01-47CF-9E19-CB59F30CE30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A1A3545-85E3-4017-A73A-DB9DEE0C9A2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D275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3AE7">
      <w:rPr>
        <w:noProof/>
      </w:rPr>
      <w:t>eq11537.docx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B608E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93AE7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D275E" w:rsidRDefault="00ED275E" w:rsidP="00ED275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3AE7">
      <w:rPr>
        <w:noProof/>
      </w:rPr>
      <w:t>eq11537.docx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93AE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7BE" w:rsidRDefault="00B847BE">
      <w:pPr>
        <w:spacing w:line="240" w:lineRule="auto"/>
      </w:pPr>
      <w:r>
        <w:separator/>
      </w:r>
    </w:p>
  </w:footnote>
  <w:footnote w:type="continuationSeparator" w:id="0">
    <w:p w:rsidR="00B847BE" w:rsidRDefault="00B847B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93AE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D9D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F0D58"/>
    <w:rsid w:val="00423816"/>
    <w:rsid w:val="004A68AB"/>
    <w:rsid w:val="00505068"/>
    <w:rsid w:val="00545F85"/>
    <w:rsid w:val="005B2AEB"/>
    <w:rsid w:val="00613D9D"/>
    <w:rsid w:val="006B608E"/>
    <w:rsid w:val="00720496"/>
    <w:rsid w:val="00723EF8"/>
    <w:rsid w:val="00741714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847BE"/>
    <w:rsid w:val="00CF27C2"/>
    <w:rsid w:val="00CF731B"/>
    <w:rsid w:val="00DA769E"/>
    <w:rsid w:val="00E02685"/>
    <w:rsid w:val="00ED275E"/>
    <w:rsid w:val="00F178A8"/>
    <w:rsid w:val="00F21BB0"/>
    <w:rsid w:val="00F9160B"/>
    <w:rsid w:val="00F9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1140BB-A363-4772-93B7-6136DD716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96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37BAFE536584AC5B600ECDF53CAAE6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DF8ADE-343A-4C05-8CE2-8099E74FD03F}"/>
      </w:docPartPr>
      <w:docPartBody>
        <w:p w:rsidR="001D6227" w:rsidRDefault="001D6227">
          <w:pPr>
            <w:pStyle w:val="137BAFE536584AC5B600ECDF53CAAE6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227"/>
    <w:rsid w:val="001D6227"/>
    <w:rsid w:val="00554FF9"/>
    <w:rsid w:val="00F0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37BAFE536584AC5B600ECDF53CAAE63">
    <w:name w:val="137BAFE536584AC5B600ECDF53CAAE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Дорохова+</dc:creator>
  <cp:keywords/>
  <dc:description>EQ03.03.2026 DE03.03.2026 </dc:description>
  <cp:lastModifiedBy>Жарков М.А.</cp:lastModifiedBy>
  <cp:revision>4</cp:revision>
  <cp:lastPrinted>2026-03-04T06:38:00Z</cp:lastPrinted>
  <dcterms:created xsi:type="dcterms:W3CDTF">2026-03-03T11:24:00Z</dcterms:created>
  <dcterms:modified xsi:type="dcterms:W3CDTF">2026-03-04T06:40:00Z</dcterms:modified>
</cp:coreProperties>
</file>