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91D34D2AB9F4E7BB9792490932AA53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A35AB" w:rsidRDefault="00545F85" w:rsidP="00CA35AB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91D34D2AB9F4E7BB9792490932AA53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A35AB" w:rsidRPr="00CA35AB" w:rsidRDefault="00CA35AB" w:rsidP="00CA35AB">
      <w:pPr>
        <w:pStyle w:val="1"/>
      </w:pPr>
      <w:r w:rsidRPr="00CA35AB">
        <w:t xml:space="preserve">О Федеральном законе </w:t>
      </w:r>
      <w:r>
        <w:t>"</w:t>
      </w:r>
      <w:r w:rsidRPr="00CA35AB">
        <w:t xml:space="preserve">О внесении изменений </w:t>
      </w:r>
    </w:p>
    <w:p w:rsidR="00CA35AB" w:rsidRDefault="00CA35AB" w:rsidP="00CA35AB">
      <w:pPr>
        <w:pStyle w:val="2"/>
      </w:pPr>
      <w:r>
        <w:t xml:space="preserve">в части первую и вторую Налогового кодекса </w:t>
      </w:r>
    </w:p>
    <w:p w:rsidR="00CA35AB" w:rsidRDefault="00CA35AB" w:rsidP="00CA35AB">
      <w:pPr>
        <w:pStyle w:val="2"/>
      </w:pPr>
      <w:r>
        <w:t xml:space="preserve">Российской Федерации, отдельные законодательные акты </w:t>
      </w:r>
    </w:p>
    <w:p w:rsidR="00CA35AB" w:rsidRDefault="00CA35AB" w:rsidP="00CA35AB">
      <w:pPr>
        <w:pStyle w:val="2"/>
      </w:pPr>
      <w:r>
        <w:t xml:space="preserve">Российской Федерации и признании утратившими силу </w:t>
      </w:r>
    </w:p>
    <w:p w:rsidR="00CA35AB" w:rsidRDefault="00CA35AB" w:rsidP="00CA35AB">
      <w:pPr>
        <w:pStyle w:val="2"/>
      </w:pPr>
      <w:r>
        <w:t xml:space="preserve">законодательных актов (отдельных положений </w:t>
      </w:r>
    </w:p>
    <w:p w:rsidR="00CA35AB" w:rsidRDefault="00CA35AB" w:rsidP="00CA35AB">
      <w:pPr>
        <w:pStyle w:val="2"/>
      </w:pPr>
      <w:r>
        <w:t>законодательных актов) Российской Федерации"</w:t>
      </w:r>
    </w:p>
    <w:p w:rsidR="00CA35AB" w:rsidRDefault="00CA35AB" w:rsidP="00CA35AB">
      <w:pPr>
        <w:pStyle w:val="2"/>
        <w:rPr>
          <w:szCs w:val="28"/>
        </w:rPr>
      </w:pPr>
    </w:p>
    <w:p w:rsidR="00CA35AB" w:rsidRDefault="00CA35AB" w:rsidP="00CA35AB">
      <w:pPr>
        <w:pStyle w:val="2"/>
      </w:pPr>
    </w:p>
    <w:p w:rsidR="00CA35AB" w:rsidRDefault="00CA35AB" w:rsidP="00CA35AB">
      <w:pPr>
        <w:pStyle w:val="2"/>
      </w:pPr>
    </w:p>
    <w:p w:rsidR="00CA35AB" w:rsidRDefault="00CA35AB">
      <w:r>
        <w:t xml:space="preserve">Рассмотрев принятый Государственной Думой Федерального Собрания Российской Федерации 20 ноября 2025 года Федеральный закон "О внесении изменений в части первую </w:t>
      </w:r>
      <w:r>
        <w:br/>
        <w:t xml:space="preserve">и вторую Налогового кодекса Российской Федерации, отдельные законодательные акты Российской Федерации и признании утратившими силу законодательных актов (отдельных положений законодательных актов) Российской Федерации" в соответствии </w:t>
      </w:r>
      <w:r w:rsidR="005B4AD5">
        <w:br/>
      </w:r>
      <w:r>
        <w:t>со статьей 106 Конституции Российской Федерации, Совет Федерации Федерального Собрания Российской Федера</w:t>
      </w:r>
      <w:bookmarkStart w:id="0" w:name="_GoBack"/>
      <w:bookmarkEnd w:id="0"/>
      <w:r>
        <w:t xml:space="preserve">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A35AB" w:rsidRDefault="00CA35AB"/>
    <w:p w:rsidR="00CA35AB" w:rsidRDefault="00CA35AB" w:rsidP="00CA35AB">
      <w:r>
        <w:t xml:space="preserve">1. Одобрить Федеральный закон "О внесении изменений </w:t>
      </w:r>
      <w:r>
        <w:br/>
        <w:t>в части первую и вторую Налогового кодекса Российской Федерации, отдельные законодательные акты Российской Федерации и признании утратившими силу законодательных актов (отдельных положений законодательных актов) Российской Федерации".</w:t>
      </w:r>
    </w:p>
    <w:p w:rsidR="00CA35AB" w:rsidRDefault="00CA35AB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CA35AB" w:rsidRDefault="00CA35AB" w:rsidP="00CA35AB">
      <w:r>
        <w:lastRenderedPageBreak/>
        <w:t>2. Настоящее постановление вступает в силу со дня его принятия.</w:t>
      </w:r>
    </w:p>
    <w:p w:rsidR="00CA35AB" w:rsidRDefault="00CA35AB" w:rsidP="00CA35AB"/>
    <w:p w:rsidR="00CA35AB" w:rsidRDefault="00CA35AB" w:rsidP="00CA35AB"/>
    <w:p w:rsidR="00CA35AB" w:rsidRDefault="00CA35AB" w:rsidP="00CA35AB"/>
    <w:p w:rsidR="00CA35AB" w:rsidRDefault="00CA35AB" w:rsidP="00253055">
      <w:pPr>
        <w:pStyle w:val="11"/>
      </w:pPr>
      <w:r>
        <w:t>Председатель</w:t>
      </w:r>
    </w:p>
    <w:p w:rsidR="00CA35AB" w:rsidRDefault="00CA35AB" w:rsidP="00253055">
      <w:pPr>
        <w:pStyle w:val="11"/>
      </w:pPr>
      <w:r>
        <w:t>Совета Федерации</w:t>
      </w:r>
    </w:p>
    <w:p w:rsidR="00CA35AB" w:rsidRDefault="00CA35AB" w:rsidP="00253055">
      <w:pPr>
        <w:pStyle w:val="11"/>
      </w:pPr>
      <w:r>
        <w:t>Федерального Собрания</w:t>
      </w:r>
    </w:p>
    <w:p w:rsidR="00214E6E" w:rsidRDefault="00CA35AB" w:rsidP="00253055">
      <w:pPr>
        <w:pStyle w:val="11"/>
      </w:pPr>
      <w:r>
        <w:t>Российской Федерации</w:t>
      </w:r>
      <w:r>
        <w:tab/>
      </w:r>
      <w:r w:rsidR="00214E6E">
        <w:t>В.И. МАТВИЕНКО</w:t>
      </w:r>
    </w:p>
    <w:p w:rsidR="00CA35AB" w:rsidRDefault="00CA35AB" w:rsidP="00CA35AB">
      <w:pPr>
        <w:pStyle w:val="ac"/>
      </w:pPr>
    </w:p>
    <w:p w:rsidR="00253055" w:rsidRDefault="00253055" w:rsidP="00253055">
      <w:pPr>
        <w:pStyle w:val="af"/>
      </w:pPr>
      <w:r>
        <w:t>Москва</w:t>
      </w:r>
    </w:p>
    <w:p w:rsidR="00253055" w:rsidRDefault="00253055" w:rsidP="00253055">
      <w:pPr>
        <w:pStyle w:val="af"/>
      </w:pPr>
      <w:r>
        <w:t>26 ноября 2025 года</w:t>
      </w:r>
    </w:p>
    <w:p w:rsidR="00253055" w:rsidRDefault="00253055" w:rsidP="00253055">
      <w:pPr>
        <w:pStyle w:val="ac"/>
      </w:pPr>
      <w:r>
        <w:t>№ 513-СФ</w:t>
      </w:r>
    </w:p>
    <w:sectPr w:rsidR="0025305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5FA" w:rsidRDefault="004165FA">
      <w:pPr>
        <w:spacing w:line="240" w:lineRule="auto"/>
      </w:pPr>
      <w:r>
        <w:separator/>
      </w:r>
    </w:p>
  </w:endnote>
  <w:endnote w:type="continuationSeparator" w:id="0">
    <w:p w:rsidR="004165FA" w:rsidRDefault="004165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7F9BC2A-CB3E-4953-AC40-5F1BB3E2F87E}"/>
    <w:embedBold r:id="rId2" w:fontKey="{54D58930-AE0D-4256-ADE5-DD1A131F043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30CA515-5075-4436-9519-F18DB54A680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14E6E" w:rsidRDefault="00214E6E" w:rsidP="00214E6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53055">
      <w:rPr>
        <w:noProof/>
      </w:rPr>
      <w:t>sa10444.docx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5305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14E6E" w:rsidRDefault="00214E6E" w:rsidP="00214E6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53055">
      <w:rPr>
        <w:noProof/>
      </w:rPr>
      <w:t>sa10444.docx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5305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5FA" w:rsidRDefault="004165FA">
      <w:pPr>
        <w:spacing w:line="240" w:lineRule="auto"/>
      </w:pPr>
      <w:r>
        <w:separator/>
      </w:r>
    </w:p>
  </w:footnote>
  <w:footnote w:type="continuationSeparator" w:id="0">
    <w:p w:rsidR="004165FA" w:rsidRDefault="004165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04AC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B17"/>
    <w:rsid w:val="000D3F67"/>
    <w:rsid w:val="001057BD"/>
    <w:rsid w:val="00205211"/>
    <w:rsid w:val="00214E6E"/>
    <w:rsid w:val="00253055"/>
    <w:rsid w:val="002623D0"/>
    <w:rsid w:val="002A1E3D"/>
    <w:rsid w:val="002B772D"/>
    <w:rsid w:val="003114B9"/>
    <w:rsid w:val="003273F1"/>
    <w:rsid w:val="0035125E"/>
    <w:rsid w:val="004165FA"/>
    <w:rsid w:val="00423816"/>
    <w:rsid w:val="004A68AB"/>
    <w:rsid w:val="00505068"/>
    <w:rsid w:val="00545F85"/>
    <w:rsid w:val="005B2AEB"/>
    <w:rsid w:val="005B4AD5"/>
    <w:rsid w:val="005C6DED"/>
    <w:rsid w:val="00720496"/>
    <w:rsid w:val="00723EF8"/>
    <w:rsid w:val="0078182C"/>
    <w:rsid w:val="00885B74"/>
    <w:rsid w:val="00910EF7"/>
    <w:rsid w:val="00925B17"/>
    <w:rsid w:val="00997F4C"/>
    <w:rsid w:val="00A82E08"/>
    <w:rsid w:val="00AA344E"/>
    <w:rsid w:val="00B07D98"/>
    <w:rsid w:val="00B30B27"/>
    <w:rsid w:val="00B33546"/>
    <w:rsid w:val="00B67711"/>
    <w:rsid w:val="00C04ACD"/>
    <w:rsid w:val="00CA35AB"/>
    <w:rsid w:val="00CF27C2"/>
    <w:rsid w:val="00CF731B"/>
    <w:rsid w:val="00DA769E"/>
    <w:rsid w:val="00E02685"/>
    <w:rsid w:val="00EF51E1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DE27D5-DC29-40DE-9AEA-E84195EF3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6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91D34D2AB9F4E7BB9792490932AA5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3BF8A98-C489-43A4-9F86-578AF7703B46}"/>
      </w:docPartPr>
      <w:docPartBody>
        <w:p w:rsidR="004B5FC1" w:rsidRDefault="004B5FC1">
          <w:pPr>
            <w:pStyle w:val="D91D34D2AB9F4E7BB9792490932AA53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FC1"/>
    <w:rsid w:val="00353F04"/>
    <w:rsid w:val="004B5FC1"/>
    <w:rsid w:val="00EA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91D34D2AB9F4E7BB9792490932AA538">
    <w:name w:val="D91D34D2AB9F4E7BB9792490932AA53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SA20.11.2025 AM24.11.2025 QA24.11.2025 QA24.11.2025 </dc:description>
  <cp:lastModifiedBy>Жарков М.А.</cp:lastModifiedBy>
  <cp:revision>6</cp:revision>
  <cp:lastPrinted>2025-11-25T13:49:00Z</cp:lastPrinted>
  <dcterms:created xsi:type="dcterms:W3CDTF">2025-11-20T12:56:00Z</dcterms:created>
  <dcterms:modified xsi:type="dcterms:W3CDTF">2025-11-26T07:30:00Z</dcterms:modified>
</cp:coreProperties>
</file>