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6DBD6ABBEF54C4E887D881DD5255AF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A5680" w:rsidRDefault="00545F85" w:rsidP="000A568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6DBD6ABBEF54C4E887D881DD5255AF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A5680" w:rsidRDefault="000A5680" w:rsidP="002F5048">
      <w:pPr>
        <w:pStyle w:val="1"/>
        <w:spacing w:before="600"/>
      </w:pPr>
      <w:r w:rsidRPr="000A5680">
        <w:t xml:space="preserve">О Федеральном законе </w:t>
      </w:r>
      <w:r>
        <w:t>"</w:t>
      </w:r>
      <w:r w:rsidRPr="000A5680">
        <w:t xml:space="preserve">О внесении изменений </w:t>
      </w:r>
    </w:p>
    <w:p w:rsidR="000A5680" w:rsidRDefault="000A5680" w:rsidP="000A5680">
      <w:pPr>
        <w:pStyle w:val="2"/>
      </w:pPr>
      <w:r>
        <w:t xml:space="preserve">в статьи 2 и 8 Федерального закона </w:t>
      </w:r>
    </w:p>
    <w:p w:rsidR="000A5680" w:rsidRDefault="000A5680" w:rsidP="000A5680">
      <w:pPr>
        <w:pStyle w:val="2"/>
      </w:pPr>
      <w:r>
        <w:t xml:space="preserve">"О консолидированной финансовой отчетности" </w:t>
      </w:r>
    </w:p>
    <w:p w:rsidR="000A5680" w:rsidRDefault="000A5680" w:rsidP="000A5680">
      <w:pPr>
        <w:pStyle w:val="2"/>
      </w:pPr>
      <w:r>
        <w:t>и отдельные законодательные акты Российской Федерации"</w:t>
      </w:r>
    </w:p>
    <w:p w:rsidR="000A5680" w:rsidRDefault="000A5680" w:rsidP="000A5680">
      <w:pPr>
        <w:pStyle w:val="2"/>
        <w:rPr>
          <w:szCs w:val="28"/>
        </w:rPr>
      </w:pPr>
    </w:p>
    <w:p w:rsidR="000A5680" w:rsidRDefault="000A5680" w:rsidP="000A5680">
      <w:pPr>
        <w:pStyle w:val="2"/>
      </w:pPr>
    </w:p>
    <w:p w:rsidR="000A5680" w:rsidRDefault="000A5680">
      <w:r>
        <w:t xml:space="preserve">Рассмотрев принятый Государственной Думой Федерального Собрания Российской Федерации 17 февраля 2026 года Федеральный закон "О внесении изменений в статьи 2 и 8 Федерального закона "О консолидированной финансовой отчетности" и отдельные законодательные акты Российской Федерации" в соответствии со статьей 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A5680" w:rsidRDefault="000A5680"/>
    <w:p w:rsidR="000A5680" w:rsidRDefault="000A5680" w:rsidP="000A5680">
      <w:r>
        <w:t xml:space="preserve">1. Одобрить Федеральный закон "О внесении изменений </w:t>
      </w:r>
      <w:r>
        <w:br/>
        <w:t>в статьи 2 и 8 Федерального закона "О консолидированной финансовой отчетности" и отдельные законодательные акты Российской Федерации".</w:t>
      </w:r>
    </w:p>
    <w:p w:rsidR="000A5680" w:rsidRDefault="000A5680" w:rsidP="000A5680">
      <w:r>
        <w:t>2. Настоящее постановление вступает в силу со дня его принятия.</w:t>
      </w:r>
    </w:p>
    <w:p w:rsidR="000A5680" w:rsidRDefault="000A5680" w:rsidP="000A5680">
      <w:pPr>
        <w:spacing w:line="240" w:lineRule="auto"/>
      </w:pPr>
    </w:p>
    <w:p w:rsidR="000A5680" w:rsidRDefault="000A5680" w:rsidP="002F5048"/>
    <w:p w:rsidR="000A5680" w:rsidRDefault="000A5680" w:rsidP="002F5048">
      <w:pPr>
        <w:pStyle w:val="11"/>
      </w:pPr>
      <w:r>
        <w:t>Председатель</w:t>
      </w:r>
    </w:p>
    <w:p w:rsidR="000A5680" w:rsidRDefault="000A5680" w:rsidP="002F5048">
      <w:pPr>
        <w:pStyle w:val="11"/>
      </w:pPr>
      <w:r>
        <w:t>Совета Федерации</w:t>
      </w:r>
    </w:p>
    <w:p w:rsidR="000A5680" w:rsidRDefault="000A5680" w:rsidP="002F5048">
      <w:pPr>
        <w:pStyle w:val="11"/>
      </w:pPr>
      <w:r>
        <w:t>Федерального Собрания</w:t>
      </w:r>
    </w:p>
    <w:p w:rsidR="000A5680" w:rsidRDefault="000A5680" w:rsidP="002F5048">
      <w:pPr>
        <w:pStyle w:val="11"/>
      </w:pPr>
      <w:r>
        <w:t>Российской Федерации</w:t>
      </w:r>
      <w:r>
        <w:tab/>
      </w:r>
      <w:r w:rsidR="006E3608">
        <w:t>В.И. МАТВИЕНКО</w:t>
      </w:r>
    </w:p>
    <w:p w:rsidR="002F5048" w:rsidRDefault="002F5048" w:rsidP="002F5048">
      <w:pPr>
        <w:pStyle w:val="11"/>
      </w:pPr>
    </w:p>
    <w:p w:rsidR="002F5048" w:rsidRDefault="002F5048" w:rsidP="002F5048">
      <w:pPr>
        <w:pStyle w:val="11"/>
        <w:rPr>
          <w:b w:val="0"/>
        </w:rPr>
      </w:pPr>
      <w:r w:rsidRPr="002F5048">
        <w:rPr>
          <w:b w:val="0"/>
        </w:rPr>
        <w:t xml:space="preserve">Москва </w:t>
      </w:r>
    </w:p>
    <w:p w:rsidR="002F5048" w:rsidRDefault="002F5048" w:rsidP="002F5048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2F5048" w:rsidRPr="002F5048" w:rsidRDefault="002F5048" w:rsidP="002F5048">
      <w:pPr>
        <w:pStyle w:val="11"/>
        <w:rPr>
          <w:b w:val="0"/>
        </w:rPr>
      </w:pPr>
      <w:r>
        <w:rPr>
          <w:b w:val="0"/>
        </w:rPr>
        <w:t>№ 34-СФ</w:t>
      </w:r>
    </w:p>
    <w:sectPr w:rsidR="002F5048" w:rsidRPr="002F504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CF8" w:rsidRDefault="00877CF8">
      <w:pPr>
        <w:spacing w:line="240" w:lineRule="auto"/>
      </w:pPr>
      <w:r>
        <w:separator/>
      </w:r>
    </w:p>
  </w:endnote>
  <w:endnote w:type="continuationSeparator" w:id="0">
    <w:p w:rsidR="00877CF8" w:rsidRDefault="00877C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ECAF2AD-8265-43A1-BF1B-68400DB37C38}"/>
    <w:embedBold r:id="rId2" w:fontKey="{9D228D7B-EA0A-40B8-BA6C-EB32BC996C8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0660C1C-A7C3-4F25-BF58-D93BE195F97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3608" w:rsidRDefault="006E3608" w:rsidP="006E360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5048">
      <w:rPr>
        <w:noProof/>
      </w:rPr>
      <w:t>sa10703.docx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504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E3608" w:rsidRDefault="006E3608" w:rsidP="006E360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F5048">
      <w:rPr>
        <w:noProof/>
      </w:rPr>
      <w:t>sa10703.docx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F504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CF8" w:rsidRDefault="00877CF8">
      <w:pPr>
        <w:spacing w:line="240" w:lineRule="auto"/>
      </w:pPr>
      <w:r>
        <w:separator/>
      </w:r>
    </w:p>
  </w:footnote>
  <w:footnote w:type="continuationSeparator" w:id="0">
    <w:p w:rsidR="00877CF8" w:rsidRDefault="00877C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F504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35F"/>
    <w:rsid w:val="000A5680"/>
    <w:rsid w:val="000D3F67"/>
    <w:rsid w:val="001057BD"/>
    <w:rsid w:val="00205211"/>
    <w:rsid w:val="002623D0"/>
    <w:rsid w:val="002A1E3D"/>
    <w:rsid w:val="002B772D"/>
    <w:rsid w:val="002F5048"/>
    <w:rsid w:val="003114B9"/>
    <w:rsid w:val="003273F1"/>
    <w:rsid w:val="0035125E"/>
    <w:rsid w:val="0037635F"/>
    <w:rsid w:val="00423816"/>
    <w:rsid w:val="004A68AB"/>
    <w:rsid w:val="00505068"/>
    <w:rsid w:val="00545F85"/>
    <w:rsid w:val="005B2AEB"/>
    <w:rsid w:val="005F2F9E"/>
    <w:rsid w:val="00622EA0"/>
    <w:rsid w:val="006E3608"/>
    <w:rsid w:val="00720496"/>
    <w:rsid w:val="00723EF8"/>
    <w:rsid w:val="0078182C"/>
    <w:rsid w:val="00877CF8"/>
    <w:rsid w:val="00885B74"/>
    <w:rsid w:val="00910EF7"/>
    <w:rsid w:val="009900BE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65C7C8-13D5-415E-BCF9-90079849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9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6DBD6ABBEF54C4E887D881DD5255A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112586-5904-4131-9FF6-75D79B6F8407}"/>
      </w:docPartPr>
      <w:docPartBody>
        <w:p w:rsidR="007736C9" w:rsidRDefault="007736C9">
          <w:pPr>
            <w:pStyle w:val="06DBD6ABBEF54C4E887D881DD5255AF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6C9"/>
    <w:rsid w:val="005C1BFE"/>
    <w:rsid w:val="007736C9"/>
    <w:rsid w:val="00A8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6DBD6ABBEF54C4E887D881DD5255AF8">
    <w:name w:val="06DBD6ABBEF54C4E887D881DD5255A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SA12.02.2026 SA12.02.2026 EQ17.02.2026 </dc:description>
  <cp:lastModifiedBy>Жарков М.А.</cp:lastModifiedBy>
  <cp:revision>5</cp:revision>
  <cp:lastPrinted>2026-02-17T14:04:00Z</cp:lastPrinted>
  <dcterms:created xsi:type="dcterms:W3CDTF">2026-02-12T09:29:00Z</dcterms:created>
  <dcterms:modified xsi:type="dcterms:W3CDTF">2026-02-17T14:18:00Z</dcterms:modified>
</cp:coreProperties>
</file>