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7F56A99E2A9B47F497522318F3813DC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F054BA" w:rsidRDefault="00545F85" w:rsidP="00A40777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7F56A99E2A9B47F497522318F3813DC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2B3D3C" w:rsidRDefault="002B3D3C" w:rsidP="002B3D3C">
      <w:pPr>
        <w:pStyle w:val="1"/>
      </w:pPr>
      <w:r>
        <w:t>О Федеральном законе "О внесении изменений</w:t>
      </w:r>
    </w:p>
    <w:p w:rsidR="002B3D3C" w:rsidRDefault="002B3D3C" w:rsidP="002B3D3C">
      <w:pPr>
        <w:pStyle w:val="2"/>
      </w:pPr>
      <w:r>
        <w:t>в Федеральный закон "О наркотических средствах</w:t>
      </w:r>
    </w:p>
    <w:p w:rsidR="002B3D3C" w:rsidRDefault="002B3D3C" w:rsidP="002B3D3C">
      <w:pPr>
        <w:pStyle w:val="2"/>
      </w:pPr>
      <w:r>
        <w:t>и психотропных веществах"</w:t>
      </w:r>
    </w:p>
    <w:p w:rsidR="002B3D3C" w:rsidRDefault="002B3D3C" w:rsidP="002B3D3C">
      <w:pPr>
        <w:pStyle w:val="2"/>
      </w:pPr>
    </w:p>
    <w:p w:rsidR="002B3D3C" w:rsidRDefault="002B3D3C" w:rsidP="002B3D3C">
      <w:pPr>
        <w:pStyle w:val="2"/>
      </w:pPr>
    </w:p>
    <w:p w:rsidR="002B3D3C" w:rsidRDefault="002B3D3C" w:rsidP="002B3D3C">
      <w:pPr>
        <w:pStyle w:val="2"/>
      </w:pPr>
    </w:p>
    <w:p w:rsidR="002B3D3C" w:rsidRDefault="002B3D3C" w:rsidP="002B3D3C">
      <w:r>
        <w:t xml:space="preserve">Рассмотрев принятый Государственной Думой Федерального Собрания Российской Федерации 21 октября 2025 года Федеральный закон </w:t>
      </w:r>
      <w:r>
        <w:rPr>
          <w:bCs/>
        </w:rPr>
        <w:t>"О внесении и</w:t>
      </w:r>
      <w:r w:rsidR="006D1CCD">
        <w:rPr>
          <w:bCs/>
        </w:rPr>
        <w:t>зменений в Федеральный закон "О </w:t>
      </w:r>
      <w:r>
        <w:rPr>
          <w:bCs/>
        </w:rPr>
        <w:t xml:space="preserve">наркотических средствах и психотропных веществах" </w:t>
      </w:r>
      <w:r>
        <w:rPr>
          <w:bCs/>
        </w:rPr>
        <w:br/>
        <w:t xml:space="preserve">(проект № 1006062-8), </w:t>
      </w:r>
      <w:r w:rsidR="006D1CCD">
        <w:t>в соответствии с частью</w:t>
      </w:r>
      <w:r w:rsidR="00E96C99">
        <w:t> 4 статьи </w:t>
      </w:r>
      <w:r>
        <w:t xml:space="preserve">105 Конституции Российской Федерации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2B3D3C" w:rsidRDefault="002B3D3C" w:rsidP="002B3D3C"/>
    <w:p w:rsidR="002B3D3C" w:rsidRDefault="002B3D3C" w:rsidP="002B3D3C">
      <w:pPr>
        <w:rPr>
          <w:bCs/>
        </w:rPr>
      </w:pPr>
      <w:r>
        <w:t xml:space="preserve">1. Одобрить Федеральный закон </w:t>
      </w:r>
      <w:r>
        <w:rPr>
          <w:bCs/>
        </w:rPr>
        <w:t xml:space="preserve">"О внесении изменений </w:t>
      </w:r>
      <w:r>
        <w:rPr>
          <w:bCs/>
        </w:rPr>
        <w:br/>
        <w:t>в Федеральный закон "О наркотических средствах и психотропных веществах".</w:t>
      </w:r>
    </w:p>
    <w:p w:rsidR="002B3D3C" w:rsidRDefault="002B3D3C" w:rsidP="002B3D3C">
      <w:r>
        <w:t>2. Настоящее постановление вступает в силу со дня его принятия.</w:t>
      </w:r>
    </w:p>
    <w:p w:rsidR="002B3D3C" w:rsidRDefault="002B3D3C" w:rsidP="002B3D3C"/>
    <w:p w:rsidR="002B3D3C" w:rsidRDefault="002B3D3C" w:rsidP="002B3D3C"/>
    <w:p w:rsidR="00E96C99" w:rsidRDefault="002B3D3C" w:rsidP="00FA0F5E">
      <w:pPr>
        <w:pStyle w:val="11"/>
      </w:pPr>
      <w:r w:rsidRPr="002B3D3C">
        <w:t>Председатель</w:t>
      </w:r>
      <w:r w:rsidRPr="002B3D3C">
        <w:br/>
        <w:t>Совета Федерации</w:t>
      </w:r>
      <w:r w:rsidRPr="002B3D3C">
        <w:br/>
        <w:t>Федерального Собрания</w:t>
      </w:r>
      <w:r w:rsidRPr="002B3D3C">
        <w:br/>
        <w:t>Российской Федерации</w:t>
      </w:r>
      <w:r w:rsidRPr="002B3D3C">
        <w:tab/>
      </w:r>
      <w:r w:rsidRPr="002B3D3C">
        <w:tab/>
      </w:r>
      <w:r w:rsidR="00E96C99">
        <w:t>В.И. МАТВИЕНКО</w:t>
      </w:r>
    </w:p>
    <w:p w:rsidR="00FA0F5E" w:rsidRDefault="00FA0F5E" w:rsidP="00C74F19">
      <w:pPr>
        <w:pStyle w:val="ac"/>
      </w:pPr>
    </w:p>
    <w:p w:rsidR="00FA0F5E" w:rsidRDefault="00FA0F5E" w:rsidP="00545F85">
      <w:pPr>
        <w:pStyle w:val="af"/>
      </w:pPr>
      <w:r>
        <w:t>Москва</w:t>
      </w:r>
    </w:p>
    <w:p w:rsidR="00FA0F5E" w:rsidRDefault="00FA0F5E" w:rsidP="00545F85">
      <w:pPr>
        <w:pStyle w:val="af"/>
      </w:pPr>
      <w:r>
        <w:t>22 октября 2025 года</w:t>
      </w:r>
    </w:p>
    <w:p w:rsidR="00FA0F5E" w:rsidRDefault="00FA0F5E" w:rsidP="00FA0F5E">
      <w:pPr>
        <w:pStyle w:val="af"/>
      </w:pPr>
      <w:r>
        <w:t>№ 451-СФ</w:t>
      </w:r>
    </w:p>
    <w:sectPr w:rsidR="00FA0F5E" w:rsidSect="00B30B27">
      <w:headerReference w:type="default" r:id="rId8"/>
      <w:footerReference w:type="default" r:id="rId9"/>
      <w:footerReference w:type="first" r:id="rId10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6214" w:rsidRDefault="00B86214">
      <w:pPr>
        <w:spacing w:line="240" w:lineRule="auto"/>
      </w:pPr>
      <w:r>
        <w:separator/>
      </w:r>
    </w:p>
  </w:endnote>
  <w:endnote w:type="continuationSeparator" w:id="0">
    <w:p w:rsidR="00B86214" w:rsidRDefault="00B8621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9371D68B-5EED-4984-97B2-1572B6EEF585}"/>
    <w:embedBold r:id="rId2" w:fontKey="{772C0B64-F4ED-4681-9FD1-4B653C3CDDAB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C94349B8-2A8D-4826-A801-ABF2D12E3EC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A40777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A0F5E">
      <w:rPr>
        <w:noProof/>
      </w:rPr>
      <w:t>sa10342.docx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5D4446">
      <w:rPr>
        <w:noProof/>
      </w:rPr>
      <w:t>22.10.25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FA0F5E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96C99" w:rsidRDefault="00E96C99" w:rsidP="00E96C9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A0F5E">
      <w:rPr>
        <w:noProof/>
      </w:rPr>
      <w:t>sa10342.docx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A0F5E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6214" w:rsidRDefault="00B86214">
      <w:pPr>
        <w:spacing w:line="240" w:lineRule="auto"/>
      </w:pPr>
      <w:r>
        <w:separator/>
      </w:r>
    </w:p>
  </w:footnote>
  <w:footnote w:type="continuationSeparator" w:id="0">
    <w:p w:rsidR="00B86214" w:rsidRDefault="00B8621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A0F5E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BF7"/>
    <w:rsid w:val="000D3F67"/>
    <w:rsid w:val="001057BD"/>
    <w:rsid w:val="00205211"/>
    <w:rsid w:val="002623D0"/>
    <w:rsid w:val="002A1E3D"/>
    <w:rsid w:val="002B3D3C"/>
    <w:rsid w:val="002B772D"/>
    <w:rsid w:val="003114B9"/>
    <w:rsid w:val="003273F1"/>
    <w:rsid w:val="0035125E"/>
    <w:rsid w:val="00423816"/>
    <w:rsid w:val="004A68AB"/>
    <w:rsid w:val="00505068"/>
    <w:rsid w:val="00545F85"/>
    <w:rsid w:val="00583DD9"/>
    <w:rsid w:val="005B2AEB"/>
    <w:rsid w:val="005D4446"/>
    <w:rsid w:val="006753D0"/>
    <w:rsid w:val="006D1CCD"/>
    <w:rsid w:val="00720496"/>
    <w:rsid w:val="00723EF8"/>
    <w:rsid w:val="0078182C"/>
    <w:rsid w:val="00885B74"/>
    <w:rsid w:val="00910EF7"/>
    <w:rsid w:val="00997F4C"/>
    <w:rsid w:val="009D0BF7"/>
    <w:rsid w:val="00A40777"/>
    <w:rsid w:val="00A82E08"/>
    <w:rsid w:val="00AA344E"/>
    <w:rsid w:val="00B07D98"/>
    <w:rsid w:val="00B30B27"/>
    <w:rsid w:val="00B33546"/>
    <w:rsid w:val="00B67711"/>
    <w:rsid w:val="00B86214"/>
    <w:rsid w:val="00CF27C2"/>
    <w:rsid w:val="00CF731B"/>
    <w:rsid w:val="00DA769E"/>
    <w:rsid w:val="00E02685"/>
    <w:rsid w:val="00E96C99"/>
    <w:rsid w:val="00F054BA"/>
    <w:rsid w:val="00F178A8"/>
    <w:rsid w:val="00F21BB0"/>
    <w:rsid w:val="00F9160B"/>
    <w:rsid w:val="00FA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F0A5A6-B7AB-435E-AB80-1F8614B9D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0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0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7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7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F56A99E2A9B47F497522318F3813DC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D7F9735-7F43-41DF-A86F-A9D009377726}"/>
      </w:docPartPr>
      <w:docPartBody>
        <w:p w:rsidR="008D31B3" w:rsidRDefault="008D31B3">
          <w:pPr>
            <w:pStyle w:val="7F56A99E2A9B47F497522318F3813DC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1B3"/>
    <w:rsid w:val="006D33B2"/>
    <w:rsid w:val="008D31B3"/>
    <w:rsid w:val="00CD5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7F56A99E2A9B47F497522318F3813DCB">
    <w:name w:val="7F56A99E2A9B47F497522318F3813DC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D093A9-A7A9-4419-A614-37E03DCE1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12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Канкулова+</dc:creator>
  <cp:keywords/>
  <dc:description>SA21.10.2025 SA21.10.2025 SS21.10.2025 SS21.10.2025 SS21.10.2025 SA21.10.2025 </dc:description>
  <cp:lastModifiedBy>Жарков М.А.</cp:lastModifiedBy>
  <cp:revision>8</cp:revision>
  <cp:lastPrinted>2025-10-21T16:07:00Z</cp:lastPrinted>
  <dcterms:created xsi:type="dcterms:W3CDTF">2025-10-21T11:01:00Z</dcterms:created>
  <dcterms:modified xsi:type="dcterms:W3CDTF">2025-10-22T07:03:00Z</dcterms:modified>
</cp:coreProperties>
</file>