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8160C3C98F342F8B5DA4A3C570C11A4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E02249" w:rsidRDefault="00545F85" w:rsidP="00A740C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8160C3C98F342F8B5DA4A3C570C11A4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E02249" w:rsidRDefault="00E02249" w:rsidP="00E02249">
      <w:pPr>
        <w:pStyle w:val="1"/>
      </w:pPr>
      <w:r>
        <w:t xml:space="preserve">О Федеральном законе "О внесении изменений </w:t>
      </w:r>
    </w:p>
    <w:p w:rsidR="00E02249" w:rsidRDefault="00E02249" w:rsidP="00E02249">
      <w:pPr>
        <w:pStyle w:val="2"/>
      </w:pPr>
      <w:r>
        <w:t xml:space="preserve">в статью </w:t>
      </w:r>
      <w:r>
        <w:rPr>
          <w:sz w:val="26"/>
          <w:szCs w:val="26"/>
        </w:rPr>
        <w:t>44</w:t>
      </w:r>
      <w:r>
        <w:rPr>
          <w:sz w:val="26"/>
          <w:szCs w:val="26"/>
          <w:vertAlign w:val="superscript"/>
        </w:rPr>
        <w:t>1</w:t>
      </w:r>
      <w:r>
        <w:t xml:space="preserve"> Федерального закона "О санитарно-</w:t>
      </w:r>
    </w:p>
    <w:p w:rsidR="00E02249" w:rsidRDefault="00E02249" w:rsidP="00E02249">
      <w:pPr>
        <w:pStyle w:val="2"/>
      </w:pPr>
      <w:r>
        <w:t>эпидемиологическом благополучии населения"</w:t>
      </w:r>
    </w:p>
    <w:p w:rsidR="00E02249" w:rsidRDefault="00E02249" w:rsidP="00E02249">
      <w:pPr>
        <w:pStyle w:val="2"/>
      </w:pPr>
    </w:p>
    <w:p w:rsidR="00E02249" w:rsidRDefault="00E02249" w:rsidP="00E02249">
      <w:pPr>
        <w:pStyle w:val="2"/>
      </w:pPr>
    </w:p>
    <w:p w:rsidR="00E02249" w:rsidRDefault="00E02249" w:rsidP="00E02249">
      <w:pPr>
        <w:pStyle w:val="2"/>
      </w:pPr>
    </w:p>
    <w:p w:rsidR="00E02249" w:rsidRDefault="00E02249">
      <w:r w:rsidRPr="00E02249">
        <w:t>Рассмотрев принятый Государственной Думой Федерального Собрания Российской Федерации 13 июля 2023 года Федеральный закон "О внесении изменений в статью 44</w:t>
      </w:r>
      <w:r w:rsidRPr="00E02249">
        <w:rPr>
          <w:vertAlign w:val="superscript"/>
        </w:rPr>
        <w:t>1</w:t>
      </w:r>
      <w:r w:rsidRPr="00E02249">
        <w:t xml:space="preserve"> Федерального закона "О санитарно-эпидемиологическом благополучии населения", </w:t>
      </w:r>
      <w:r>
        <w:br/>
        <w:t xml:space="preserve">в </w:t>
      </w:r>
      <w:r w:rsidRPr="00E02249">
        <w:t xml:space="preserve">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02249" w:rsidRDefault="00E02249"/>
    <w:p w:rsidR="00E02249" w:rsidRPr="00E02249" w:rsidRDefault="00E02249" w:rsidP="00E02249">
      <w:r w:rsidRPr="00E02249">
        <w:t xml:space="preserve">1. Одобрить Федеральный закон "О внесении изменений </w:t>
      </w:r>
      <w:r>
        <w:br/>
      </w:r>
      <w:r w:rsidRPr="00E02249">
        <w:t>в статью 44</w:t>
      </w:r>
      <w:r w:rsidRPr="00E02249">
        <w:rPr>
          <w:vertAlign w:val="superscript"/>
        </w:rPr>
        <w:t>1</w:t>
      </w:r>
      <w:r w:rsidRPr="00E02249">
        <w:t xml:space="preserve"> Федерального закона "О санитарно-эпидемиологическом благополучии населения".</w:t>
      </w:r>
    </w:p>
    <w:p w:rsidR="00E02249" w:rsidRPr="00E02249" w:rsidRDefault="00E02249" w:rsidP="00E02249">
      <w:r w:rsidRPr="00E02249">
        <w:t>2. Настоящее постановление вступает в силу со дня его принятия.</w:t>
      </w:r>
    </w:p>
    <w:p w:rsidR="00E02249" w:rsidRDefault="00E02249" w:rsidP="00F93300">
      <w:pPr>
        <w:spacing w:line="240" w:lineRule="auto"/>
      </w:pPr>
    </w:p>
    <w:p w:rsidR="00E02249" w:rsidRDefault="00E02249" w:rsidP="00F93300">
      <w:pPr>
        <w:spacing w:line="240" w:lineRule="auto"/>
      </w:pPr>
    </w:p>
    <w:p w:rsidR="00545F85" w:rsidRDefault="00545F85" w:rsidP="00F93300">
      <w:pPr>
        <w:spacing w:line="240" w:lineRule="auto"/>
      </w:pPr>
    </w:p>
    <w:p w:rsidR="00E02249" w:rsidRPr="00406A01" w:rsidRDefault="00E02249" w:rsidP="00F93300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A740C9">
        <w:t>В.И. МАТВИЕНКО</w:t>
      </w:r>
    </w:p>
    <w:p w:rsidR="00545F85" w:rsidRDefault="00545F85" w:rsidP="00545F85">
      <w:pPr>
        <w:pStyle w:val="af"/>
        <w:rPr>
          <w:lang w:val="en-US"/>
        </w:rPr>
      </w:pPr>
    </w:p>
    <w:p w:rsidR="00F93300" w:rsidRDefault="00F93300" w:rsidP="00545F85">
      <w:pPr>
        <w:pStyle w:val="af"/>
        <w:rPr>
          <w:lang w:val="en-US"/>
        </w:rPr>
      </w:pPr>
    </w:p>
    <w:p w:rsidR="00F93300" w:rsidRDefault="00F93300" w:rsidP="00F93300">
      <w:pPr>
        <w:pStyle w:val="af"/>
      </w:pPr>
      <w:r>
        <w:t>Москва</w:t>
      </w:r>
    </w:p>
    <w:p w:rsidR="00F93300" w:rsidRDefault="00F93300" w:rsidP="00F93300">
      <w:pPr>
        <w:pStyle w:val="af"/>
      </w:pPr>
      <w:r>
        <w:t>19 июля 2023 года</w:t>
      </w:r>
    </w:p>
    <w:p w:rsidR="00F93300" w:rsidRDefault="00F93300" w:rsidP="00F93300">
      <w:pPr>
        <w:pStyle w:val="af"/>
      </w:pPr>
      <w:r>
        <w:t>№ 42</w:t>
      </w:r>
      <w:r>
        <w:rPr>
          <w:lang w:val="en-US"/>
        </w:rPr>
        <w:t>4</w:t>
      </w:r>
      <w:r>
        <w:t>-СФ</w:t>
      </w:r>
    </w:p>
    <w:sectPr w:rsidR="00F93300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356" w:rsidRDefault="00784356">
      <w:pPr>
        <w:spacing w:line="240" w:lineRule="auto"/>
      </w:pPr>
      <w:r>
        <w:separator/>
      </w:r>
    </w:p>
  </w:endnote>
  <w:endnote w:type="continuationSeparator" w:id="0">
    <w:p w:rsidR="00784356" w:rsidRDefault="0078435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6739405F-C295-4C1A-9766-06D0D9A17A24}"/>
    <w:embedBold r:id="rId2" w:fontKey="{7223B523-24BB-4162-9818-8B9A19E0D15B}"/>
  </w:font>
  <w:font w:name="Compact">
    <w:altName w:val="Arial Narrow"/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ADCA2742-A9DD-491C-AE4E-49E2883AA2A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784356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F93300">
      <w:rPr>
        <w:noProof/>
      </w:rPr>
      <w:t>rt9808.docx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27F0A">
      <w:rPr>
        <w:noProof/>
      </w:rPr>
      <w:t>19.07.23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F93300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740C9" w:rsidRDefault="00B64744" w:rsidP="00A740C9">
    <w:pPr>
      <w:pStyle w:val="a9"/>
    </w:pPr>
    <w:fldSimple w:instr=" FILENAME  \* MERGEFORMAT ">
      <w:r w:rsidR="00F93300">
        <w:rPr>
          <w:noProof/>
        </w:rPr>
        <w:t>rt9808.docx</w:t>
      </w:r>
    </w:fldSimple>
    <w:r w:rsidR="00A740C9">
      <w:t xml:space="preserve">   </w:t>
    </w:r>
    <w:fldSimple w:instr=" USERINITIALS  \* MERGEFORMAT ">
      <w:r w:rsidR="00F93300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356" w:rsidRDefault="00784356">
      <w:pPr>
        <w:spacing w:line="240" w:lineRule="auto"/>
      </w:pPr>
      <w:r>
        <w:separator/>
      </w:r>
    </w:p>
  </w:footnote>
  <w:footnote w:type="continuationSeparator" w:id="0">
    <w:p w:rsidR="00784356" w:rsidRDefault="0078435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F93300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FC3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784356"/>
    <w:rsid w:val="00885B74"/>
    <w:rsid w:val="00910EF7"/>
    <w:rsid w:val="00997F4C"/>
    <w:rsid w:val="00A740C9"/>
    <w:rsid w:val="00A82E08"/>
    <w:rsid w:val="00AA344E"/>
    <w:rsid w:val="00B07D98"/>
    <w:rsid w:val="00B30B27"/>
    <w:rsid w:val="00B33546"/>
    <w:rsid w:val="00B64744"/>
    <w:rsid w:val="00B67711"/>
    <w:rsid w:val="00CF27C2"/>
    <w:rsid w:val="00CF731B"/>
    <w:rsid w:val="00D27F0A"/>
    <w:rsid w:val="00DA769E"/>
    <w:rsid w:val="00E02249"/>
    <w:rsid w:val="00E02685"/>
    <w:rsid w:val="00E24FC3"/>
    <w:rsid w:val="00F178A8"/>
    <w:rsid w:val="00F21BB0"/>
    <w:rsid w:val="00F9160B"/>
    <w:rsid w:val="00F9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03B321-6D89-4F76-94F8-968DBA423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248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8160C3C98F342F8B5DA4A3C570C11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E7F75C-289E-41FB-8147-E1C28FCCC5FA}"/>
      </w:docPartPr>
      <w:docPartBody>
        <w:p w:rsidR="00C5569E" w:rsidRDefault="00C5569E">
          <w:pPr>
            <w:pStyle w:val="A8160C3C98F342F8B5DA4A3C570C11A4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altName w:val="Arial Narrow"/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69E"/>
    <w:rsid w:val="001F4DB4"/>
    <w:rsid w:val="00C5569E"/>
    <w:rsid w:val="00E24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8160C3C98F342F8B5DA4A3C570C11A4">
    <w:name w:val="A8160C3C98F342F8B5DA4A3C570C11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0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Гайдо+</dc:creator>
  <cp:keywords/>
  <dc:description>RT17.07.2023 EQ17.07.2023</dc:description>
  <cp:lastModifiedBy>Беляевская Н.А.</cp:lastModifiedBy>
  <cp:revision>2</cp:revision>
  <cp:lastPrinted>2023-07-18T12:58:00Z</cp:lastPrinted>
  <dcterms:created xsi:type="dcterms:W3CDTF">2023-07-19T06:44:00Z</dcterms:created>
  <dcterms:modified xsi:type="dcterms:W3CDTF">2023-07-19T06:44:00Z</dcterms:modified>
</cp:coreProperties>
</file>