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01F75411C2B45EAAD9A650EF5C12C5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800DEC" w:rsidRDefault="00545F85" w:rsidP="003D67B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01F75411C2B45EAAD9A650EF5C12C5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00DEC" w:rsidRDefault="00FD7324" w:rsidP="00800DEC">
      <w:pPr>
        <w:pStyle w:val="1"/>
      </w:pPr>
      <w:r w:rsidRPr="00800DEC">
        <w:t xml:space="preserve">О Федеральном законе "О внесении изменения </w:t>
      </w:r>
    </w:p>
    <w:p w:rsidR="00800DEC" w:rsidRDefault="00FD7324" w:rsidP="00800DEC">
      <w:pPr>
        <w:pStyle w:val="2"/>
      </w:pPr>
      <w:r w:rsidRPr="00800DEC">
        <w:t xml:space="preserve">в статью 29 Федерального закона "О физической культуре </w:t>
      </w:r>
    </w:p>
    <w:p w:rsidR="003E4BB9" w:rsidRPr="00800DEC" w:rsidRDefault="00FD7324" w:rsidP="00800DEC">
      <w:pPr>
        <w:pStyle w:val="2"/>
      </w:pPr>
      <w:r w:rsidRPr="00800DEC">
        <w:t xml:space="preserve">и спорте в Российской Федерации" </w:t>
      </w:r>
    </w:p>
    <w:p w:rsidR="00812DFA" w:rsidRPr="00800DEC" w:rsidRDefault="0085719C" w:rsidP="00800DEC">
      <w:pPr>
        <w:pStyle w:val="2"/>
      </w:pPr>
    </w:p>
    <w:p w:rsidR="00800DEC" w:rsidRPr="00800DEC" w:rsidRDefault="00800DEC" w:rsidP="00800DEC">
      <w:pPr>
        <w:pStyle w:val="2"/>
      </w:pPr>
    </w:p>
    <w:p w:rsidR="00800DEC" w:rsidRDefault="00FD7324">
      <w:r w:rsidRPr="00800DEC">
        <w:t xml:space="preserve">Рассмотрев принятый Государственной Думой Федерального Собрания Российской Федерации 19 ноября 2025 года Федеральный закон "О внесении изменения в статью 29 Федерального закона "О физической культуре и спорте </w:t>
      </w:r>
      <w:r w:rsidR="00800DEC">
        <w:br/>
      </w:r>
      <w:r w:rsidRPr="00800DEC">
        <w:t xml:space="preserve">в Российской Федерации" в соответствии со статьей 106 Конституции Российской Федерации, </w:t>
      </w:r>
      <w:r w:rsidR="00800DEC">
        <w:t>Совет Федерации Федерального Собрания Российской Фе</w:t>
      </w:r>
      <w:bookmarkStart w:id="0" w:name="_GoBack"/>
      <w:bookmarkEnd w:id="0"/>
      <w:r w:rsidR="00800DEC">
        <w:t xml:space="preserve">дерации  </w:t>
      </w:r>
      <w:r w:rsidR="00800DEC" w:rsidRPr="00B51544">
        <w:rPr>
          <w:b/>
          <w:spacing w:val="60"/>
          <w:szCs w:val="28"/>
        </w:rPr>
        <w:t>постановляет</w:t>
      </w:r>
      <w:r w:rsidR="00800DEC">
        <w:t>:</w:t>
      </w:r>
    </w:p>
    <w:p w:rsidR="00800DEC" w:rsidRDefault="00800DEC"/>
    <w:p w:rsidR="00812DFA" w:rsidRPr="00800DEC" w:rsidRDefault="00800DEC" w:rsidP="00800DEC">
      <w:r>
        <w:t>1. </w:t>
      </w:r>
      <w:r w:rsidR="00FD7324" w:rsidRPr="00800DEC">
        <w:t xml:space="preserve">Одобрить Федеральный закон "О внесении изменения </w:t>
      </w:r>
      <w:r>
        <w:br/>
      </w:r>
      <w:r w:rsidR="00FD7324" w:rsidRPr="00800DEC">
        <w:t>в статью 29 Федерального закона "О физической культуре и спорте в Российской Федерации".</w:t>
      </w:r>
    </w:p>
    <w:p w:rsidR="003E4BB9" w:rsidRPr="00800DEC" w:rsidRDefault="00800DEC" w:rsidP="00800DEC">
      <w:r>
        <w:t>2. </w:t>
      </w:r>
      <w:r w:rsidR="00FD7324" w:rsidRPr="00800DEC">
        <w:t>Настоящее постановление вступает в силу со дня его принятия.</w:t>
      </w:r>
    </w:p>
    <w:p w:rsidR="003E4BB9" w:rsidRPr="00BB5574" w:rsidRDefault="0085719C" w:rsidP="00BB5574">
      <w:pPr>
        <w:spacing w:line="240" w:lineRule="auto"/>
        <w:rPr>
          <w:sz w:val="24"/>
        </w:rPr>
      </w:pPr>
    </w:p>
    <w:p w:rsidR="00545F85" w:rsidRPr="00BB5574" w:rsidRDefault="00545F85" w:rsidP="00BB5574">
      <w:pPr>
        <w:spacing w:line="240" w:lineRule="auto"/>
        <w:rPr>
          <w:sz w:val="24"/>
        </w:rPr>
      </w:pPr>
    </w:p>
    <w:p w:rsidR="00545F85" w:rsidRPr="00BB5574" w:rsidRDefault="00545F85" w:rsidP="00BB5574">
      <w:pPr>
        <w:spacing w:line="240" w:lineRule="auto"/>
        <w:rPr>
          <w:sz w:val="24"/>
        </w:rPr>
      </w:pPr>
    </w:p>
    <w:p w:rsidR="003D67B4" w:rsidRDefault="00800DEC" w:rsidP="00BB557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3D67B4">
        <w:t>В.И. МАТВИЕНКО</w:t>
      </w:r>
    </w:p>
    <w:p w:rsidR="00545F85" w:rsidRDefault="00545F85" w:rsidP="00545F85">
      <w:pPr>
        <w:pStyle w:val="ac"/>
      </w:pPr>
    </w:p>
    <w:p w:rsidR="00BB5574" w:rsidRDefault="00BB5574" w:rsidP="00BB5574">
      <w:pPr>
        <w:pStyle w:val="ac"/>
      </w:pPr>
      <w:r>
        <w:t>Москва</w:t>
      </w:r>
    </w:p>
    <w:p w:rsidR="00BB5574" w:rsidRDefault="00BB5574" w:rsidP="00BB5574">
      <w:pPr>
        <w:pStyle w:val="ac"/>
      </w:pPr>
      <w:r>
        <w:t>26 ноября 2025 года</w:t>
      </w:r>
    </w:p>
    <w:p w:rsidR="00BB5574" w:rsidRDefault="00BB5574" w:rsidP="00545F85">
      <w:pPr>
        <w:pStyle w:val="ac"/>
      </w:pPr>
      <w:r>
        <w:t>№ 5</w:t>
      </w:r>
      <w:r>
        <w:rPr>
          <w:lang w:val="en-US"/>
        </w:rPr>
        <w:t>27</w:t>
      </w:r>
      <w:r>
        <w:t>-СФ</w:t>
      </w:r>
    </w:p>
    <w:sectPr w:rsidR="00BB557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19C" w:rsidRDefault="0085719C">
      <w:pPr>
        <w:spacing w:line="240" w:lineRule="auto"/>
      </w:pPr>
      <w:r>
        <w:separator/>
      </w:r>
    </w:p>
  </w:endnote>
  <w:endnote w:type="continuationSeparator" w:id="0">
    <w:p w:rsidR="0085719C" w:rsidRDefault="008571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7D3C3B6-398C-4D15-BAB4-C343EC8B7FFA}"/>
    <w:embedBold r:id="rId2" w:fontKey="{878B54F5-78C4-4C8F-BAA0-D6832DC2F6C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61D00FE-804E-47A5-939A-5C573FDF263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D67B4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B5574">
      <w:rPr>
        <w:noProof/>
      </w:rPr>
      <w:t>zo7187.docx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7060A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B557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D67B4" w:rsidRDefault="003D67B4" w:rsidP="003D67B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B5574">
      <w:rPr>
        <w:noProof/>
      </w:rPr>
      <w:t>zo7187.docx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B557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19C" w:rsidRDefault="0085719C">
      <w:pPr>
        <w:spacing w:line="240" w:lineRule="auto"/>
      </w:pPr>
      <w:r>
        <w:separator/>
      </w:r>
    </w:p>
  </w:footnote>
  <w:footnote w:type="continuationSeparator" w:id="0">
    <w:p w:rsidR="0085719C" w:rsidRDefault="008571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B5574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B85"/>
    <w:rsid w:val="000D3F67"/>
    <w:rsid w:val="001057BD"/>
    <w:rsid w:val="00205211"/>
    <w:rsid w:val="002623D0"/>
    <w:rsid w:val="002A1E3D"/>
    <w:rsid w:val="002A7464"/>
    <w:rsid w:val="002B772D"/>
    <w:rsid w:val="003114B9"/>
    <w:rsid w:val="003273F1"/>
    <w:rsid w:val="0035125E"/>
    <w:rsid w:val="003D67B4"/>
    <w:rsid w:val="00423816"/>
    <w:rsid w:val="0047060A"/>
    <w:rsid w:val="004A68AB"/>
    <w:rsid w:val="00505068"/>
    <w:rsid w:val="00545F85"/>
    <w:rsid w:val="005B2AEB"/>
    <w:rsid w:val="00675B85"/>
    <w:rsid w:val="00720496"/>
    <w:rsid w:val="00723EF8"/>
    <w:rsid w:val="0078182C"/>
    <w:rsid w:val="00800DEC"/>
    <w:rsid w:val="0085719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B5574"/>
    <w:rsid w:val="00CF27C2"/>
    <w:rsid w:val="00CF731B"/>
    <w:rsid w:val="00DA769E"/>
    <w:rsid w:val="00E02685"/>
    <w:rsid w:val="00F178A8"/>
    <w:rsid w:val="00F21BB0"/>
    <w:rsid w:val="00F9160B"/>
    <w:rsid w:val="00FD7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12B871-2423-4A7B-98C0-B3CC18AED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485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01F75411C2B45EAAD9A650EF5C12C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9B463E7-EE74-4D23-A72D-2EF374C0870D}"/>
      </w:docPartPr>
      <w:docPartBody>
        <w:p w:rsidR="00A209BF" w:rsidRDefault="00A209BF">
          <w:pPr>
            <w:pStyle w:val="301F75411C2B45EAAD9A650EF5C12C5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9BF"/>
    <w:rsid w:val="003A1885"/>
    <w:rsid w:val="00A209BF"/>
    <w:rsid w:val="00FB3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01F75411C2B45EAAD9A650EF5C12C5F">
    <w:name w:val="301F75411C2B45EAAD9A650EF5C12C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Мартин+</dc:creator>
  <cp:keywords/>
  <dc:description>ZO21.11.2025 SA24.11.2025 </dc:description>
  <cp:lastModifiedBy>Жарков М.А.</cp:lastModifiedBy>
  <cp:revision>5</cp:revision>
  <cp:lastPrinted>2025-11-25T13:58:00Z</cp:lastPrinted>
  <dcterms:created xsi:type="dcterms:W3CDTF">2025-11-21T12:02:00Z</dcterms:created>
  <dcterms:modified xsi:type="dcterms:W3CDTF">2025-11-26T07:36:00Z</dcterms:modified>
</cp:coreProperties>
</file>