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393857C04B274211B9CCB178F012601B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926AA2" w:rsidRDefault="00545F85" w:rsidP="00926AA2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393857C04B274211B9CCB178F012601B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926AA2" w:rsidRDefault="00926AA2" w:rsidP="00926AA2">
      <w:pPr>
        <w:pStyle w:val="1"/>
      </w:pPr>
      <w:r w:rsidRPr="00926AA2">
        <w:t>О Федеральном законе</w:t>
      </w:r>
      <w:r>
        <w:t xml:space="preserve"> </w:t>
      </w:r>
      <w:r w:rsidRPr="00675E6B">
        <w:t>"</w:t>
      </w:r>
      <w:r>
        <w:t>О внесении изменений</w:t>
      </w:r>
    </w:p>
    <w:p w:rsidR="00926AA2" w:rsidRDefault="00926AA2" w:rsidP="00926AA2">
      <w:pPr>
        <w:pStyle w:val="2"/>
      </w:pPr>
      <w:r w:rsidRPr="004E4C31">
        <w:t>в</w:t>
      </w:r>
      <w:r>
        <w:t xml:space="preserve"> отдельные законодательные акты</w:t>
      </w:r>
    </w:p>
    <w:p w:rsidR="00926AA2" w:rsidRDefault="00926AA2" w:rsidP="00926AA2">
      <w:pPr>
        <w:pStyle w:val="2"/>
      </w:pPr>
      <w:r w:rsidRPr="004E4C31">
        <w:t>Российской Федерации</w:t>
      </w:r>
      <w:r w:rsidRPr="00A5774A">
        <w:t>"</w:t>
      </w:r>
    </w:p>
    <w:p w:rsidR="00926AA2" w:rsidRDefault="00926AA2" w:rsidP="00926AA2">
      <w:pPr>
        <w:pStyle w:val="2"/>
      </w:pPr>
    </w:p>
    <w:p w:rsidR="00926AA2" w:rsidRDefault="00926AA2" w:rsidP="00926AA2">
      <w:pPr>
        <w:pStyle w:val="2"/>
      </w:pPr>
    </w:p>
    <w:p w:rsidR="00926AA2" w:rsidRPr="00F04EF3" w:rsidRDefault="00926AA2" w:rsidP="00926AA2">
      <w:pPr>
        <w:pStyle w:val="2"/>
        <w:rPr>
          <w:bCs/>
          <w:szCs w:val="28"/>
        </w:rPr>
      </w:pPr>
    </w:p>
    <w:p w:rsidR="00926AA2" w:rsidRDefault="00926AA2">
      <w:r w:rsidRPr="00926AA2">
        <w:t xml:space="preserve">Рассмотрев принятый Государственной Думой Федерального Собрания Российской Федерации 12 ноября 2025 года Федеральный закон "О внесении изменений в отдельные законодательные акты Российской Федерации" </w:t>
      </w:r>
      <w:r w:rsidRPr="00926AA2">
        <w:br/>
        <w:t>(проект № 750753-8) в соответствии со статьей 106 Конституции Российской Федерации, Совет Федерации Федерального</w:t>
      </w:r>
      <w:r>
        <w:t xml:space="preserve"> Собрания Российской Федерации  </w:t>
      </w:r>
      <w:r w:rsidRPr="00B51544">
        <w:rPr>
          <w:b/>
          <w:spacing w:val="60"/>
          <w:szCs w:val="28"/>
        </w:rPr>
        <w:t>поста</w:t>
      </w:r>
      <w:bookmarkStart w:id="0" w:name="_GoBack"/>
      <w:bookmarkEnd w:id="0"/>
      <w:r w:rsidRPr="00B51544">
        <w:rPr>
          <w:b/>
          <w:spacing w:val="60"/>
          <w:szCs w:val="28"/>
        </w:rPr>
        <w:t>новляет</w:t>
      </w:r>
      <w:r>
        <w:t>:</w:t>
      </w:r>
    </w:p>
    <w:p w:rsidR="00926AA2" w:rsidRDefault="00926AA2"/>
    <w:p w:rsidR="00926AA2" w:rsidRDefault="00926AA2" w:rsidP="00926AA2">
      <w:r>
        <w:t>1. </w:t>
      </w:r>
      <w:r w:rsidRPr="00111A3B">
        <w:t xml:space="preserve">Одобрить Федеральный закон "О внесении изменений </w:t>
      </w:r>
      <w:r>
        <w:br/>
      </w:r>
      <w:r w:rsidRPr="00111A3B">
        <w:t>в отдельные законодательные акты Российской Федерации".</w:t>
      </w:r>
    </w:p>
    <w:p w:rsidR="00926AA2" w:rsidRDefault="00926AA2" w:rsidP="00926AA2">
      <w:r>
        <w:t>2. </w:t>
      </w:r>
      <w:r w:rsidRPr="00111A3B">
        <w:t>Настоящее постановление вступает в силу со дня его принятия.</w:t>
      </w:r>
    </w:p>
    <w:p w:rsidR="00926AA2" w:rsidRDefault="00926AA2" w:rsidP="00926AA2"/>
    <w:p w:rsidR="00926AA2" w:rsidRDefault="00926AA2" w:rsidP="00926AA2"/>
    <w:p w:rsidR="00926AA2" w:rsidRPr="0060113E" w:rsidRDefault="00926AA2" w:rsidP="00926AA2"/>
    <w:p w:rsidR="00BB02A8" w:rsidRDefault="00BB02A8" w:rsidP="001F3C0F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926AA2" w:rsidRDefault="00926AA2" w:rsidP="00C74F19">
      <w:pPr>
        <w:pStyle w:val="ac"/>
      </w:pPr>
    </w:p>
    <w:p w:rsidR="001F3C0F" w:rsidRDefault="001F3C0F" w:rsidP="001F3C0F">
      <w:pPr>
        <w:pStyle w:val="af"/>
      </w:pPr>
      <w:r>
        <w:t>Москва</w:t>
      </w:r>
    </w:p>
    <w:p w:rsidR="001F3C0F" w:rsidRDefault="001F3C0F" w:rsidP="001F3C0F">
      <w:pPr>
        <w:pStyle w:val="af"/>
      </w:pPr>
      <w:r>
        <w:t>26 ноября 2025 года</w:t>
      </w:r>
    </w:p>
    <w:p w:rsidR="001F3C0F" w:rsidRDefault="001F3C0F" w:rsidP="001F3C0F">
      <w:pPr>
        <w:pStyle w:val="ac"/>
      </w:pPr>
      <w:r>
        <w:t>№ 509-СФ</w:t>
      </w:r>
    </w:p>
    <w:sectPr w:rsidR="001F3C0F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769B" w:rsidRDefault="0062769B">
      <w:pPr>
        <w:spacing w:line="240" w:lineRule="auto"/>
      </w:pPr>
      <w:r>
        <w:separator/>
      </w:r>
    </w:p>
  </w:endnote>
  <w:endnote w:type="continuationSeparator" w:id="0">
    <w:p w:rsidR="0062769B" w:rsidRDefault="0062769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CA41B5E5-C9B1-45C1-A16C-6AF4D4F2E6E5}"/>
    <w:embedBold r:id="rId2" w:fontKey="{AA7936C1-3B5B-4AFC-86DB-1AC75F01D311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E469226A-228D-49C8-BE1A-7CE62E5577C4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BB02A8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1F3C0F">
      <w:rPr>
        <w:noProof/>
      </w:rPr>
      <w:t>qa10388.docx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BF5B43">
      <w:rPr>
        <w:noProof/>
      </w:rPr>
      <w:t>26.11.25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1F3C0F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BB02A8" w:rsidRDefault="00BB02A8" w:rsidP="00BB02A8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1F3C0F">
      <w:rPr>
        <w:noProof/>
      </w:rPr>
      <w:t>qa10388.docx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1F3C0F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769B" w:rsidRDefault="0062769B">
      <w:pPr>
        <w:spacing w:line="240" w:lineRule="auto"/>
      </w:pPr>
      <w:r>
        <w:separator/>
      </w:r>
    </w:p>
  </w:footnote>
  <w:footnote w:type="continuationSeparator" w:id="0">
    <w:p w:rsidR="0062769B" w:rsidRDefault="0062769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1F3C0F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1E83606"/>
    <w:multiLevelType w:val="hybridMultilevel"/>
    <w:tmpl w:val="0BFE85DA"/>
    <w:lvl w:ilvl="0" w:tplc="9ACE49E0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  <w:num w:numId="2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214"/>
    <w:rsid w:val="000D3F67"/>
    <w:rsid w:val="001057BD"/>
    <w:rsid w:val="001F3C0F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50214"/>
    <w:rsid w:val="005874E7"/>
    <w:rsid w:val="005B2AEB"/>
    <w:rsid w:val="0062769B"/>
    <w:rsid w:val="00720496"/>
    <w:rsid w:val="00723EF8"/>
    <w:rsid w:val="0078182C"/>
    <w:rsid w:val="00885B74"/>
    <w:rsid w:val="008C3266"/>
    <w:rsid w:val="00910EF7"/>
    <w:rsid w:val="00926AA2"/>
    <w:rsid w:val="00997F4C"/>
    <w:rsid w:val="00A82E08"/>
    <w:rsid w:val="00AA344E"/>
    <w:rsid w:val="00B07D98"/>
    <w:rsid w:val="00B30B27"/>
    <w:rsid w:val="00B33546"/>
    <w:rsid w:val="00B67711"/>
    <w:rsid w:val="00BB02A8"/>
    <w:rsid w:val="00BF0239"/>
    <w:rsid w:val="00BF5B43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3EE2E0B-C1B3-4271-BE9B-5738AB274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276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393857C04B274211B9CCB178F012601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C7B74F7-0F18-4184-B637-C936AB23FC4C}"/>
      </w:docPartPr>
      <w:docPartBody>
        <w:p w:rsidR="005212B2" w:rsidRDefault="005212B2">
          <w:pPr>
            <w:pStyle w:val="393857C04B274211B9CCB178F012601B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12B2"/>
    <w:rsid w:val="002F287F"/>
    <w:rsid w:val="005212B2"/>
    <w:rsid w:val="00D30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393857C04B274211B9CCB178F012601B">
    <w:name w:val="393857C04B274211B9CCB178F012601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9</TotalTime>
  <Pages>1</Pages>
  <Words>126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обороне и безопасности</dc:subject>
  <dc:creator>Заказчик - Романченко+</dc:creator>
  <cp:keywords/>
  <dc:description>QA18.11.2025 DE21.11.2025 DE21.11.2025 </dc:description>
  <cp:lastModifiedBy>Жарков М.А.</cp:lastModifiedBy>
  <cp:revision>5</cp:revision>
  <cp:lastPrinted>2025-11-25T13:41:00Z</cp:lastPrinted>
  <dcterms:created xsi:type="dcterms:W3CDTF">2025-11-18T07:14:00Z</dcterms:created>
  <dcterms:modified xsi:type="dcterms:W3CDTF">2025-11-26T07:24:00Z</dcterms:modified>
</cp:coreProperties>
</file>