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3D3266C7030498CBF12DF1EB04AAFD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56845" w:rsidRDefault="00545F85" w:rsidP="0015684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3D3266C7030498CBF12DF1EB04AAFD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56845" w:rsidRPr="00156845" w:rsidRDefault="00156845" w:rsidP="00156845">
      <w:pPr>
        <w:pStyle w:val="1"/>
      </w:pPr>
      <w:r w:rsidRPr="00156845">
        <w:t>Об изменениях составов комитетов Совета Федерации</w:t>
      </w:r>
    </w:p>
    <w:p w:rsidR="00156845" w:rsidRPr="00156845" w:rsidRDefault="00156845" w:rsidP="00156845">
      <w:pPr>
        <w:pStyle w:val="2"/>
      </w:pPr>
    </w:p>
    <w:p w:rsidR="00156845" w:rsidRDefault="00156845" w:rsidP="00156845">
      <w:pPr>
        <w:pStyle w:val="2"/>
      </w:pPr>
    </w:p>
    <w:p w:rsidR="00156845" w:rsidRPr="00156845" w:rsidRDefault="00156845" w:rsidP="00156845">
      <w:pPr>
        <w:pStyle w:val="2"/>
      </w:pPr>
    </w:p>
    <w:p w:rsidR="00156845" w:rsidRDefault="00156845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156845" w:rsidRDefault="00156845"/>
    <w:p w:rsidR="00156845" w:rsidRPr="00156845" w:rsidRDefault="00156845" w:rsidP="00156845">
      <w:r w:rsidRPr="00156845">
        <w:t xml:space="preserve">1. Ввести в состав Комитета Совета Федерации </w:t>
      </w:r>
      <w:r>
        <w:br/>
      </w:r>
      <w:r w:rsidRPr="00156845">
        <w:t>по федеративному устройству, региональной политике, местному самоуправлению и делам Севера сенатора Российской Федерации Маслова Романа Эдуардовича.</w:t>
      </w:r>
    </w:p>
    <w:p w:rsidR="00156845" w:rsidRPr="00156845" w:rsidRDefault="00156845" w:rsidP="00156845">
      <w:r w:rsidRPr="00156845">
        <w:t>2. Ввести в состав Комитета Совета Федерации по обороне и безопасности сенатора Российской Федерации Краснова Дмитрия Германовича.</w:t>
      </w:r>
    </w:p>
    <w:p w:rsidR="00156845" w:rsidRPr="00156845" w:rsidRDefault="00156845" w:rsidP="00156845">
      <w:r w:rsidRPr="00156845">
        <w:t>3. Настоящее постановление вступает в силу со дня его принятия.</w:t>
      </w:r>
    </w:p>
    <w:p w:rsidR="00156845" w:rsidRPr="00156845" w:rsidRDefault="00156845" w:rsidP="00156845"/>
    <w:p w:rsidR="00545F85" w:rsidRDefault="00545F85" w:rsidP="00545F85"/>
    <w:p w:rsidR="00545F85" w:rsidRDefault="00545F85" w:rsidP="00545F85"/>
    <w:p w:rsidR="007F5B96" w:rsidRDefault="007F5B96" w:rsidP="00DF54A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56845" w:rsidRDefault="00156845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DF54AD" w:rsidRDefault="00DF54AD">
      <w:pPr>
        <w:pStyle w:val="af"/>
      </w:pPr>
      <w:r>
        <w:t>Москва</w:t>
      </w:r>
    </w:p>
    <w:p w:rsidR="00DF54AD" w:rsidRDefault="00DF54AD">
      <w:pPr>
        <w:pStyle w:val="af"/>
      </w:pPr>
      <w:r>
        <w:t>4 марта 2026 года</w:t>
      </w:r>
      <w:r>
        <w:br/>
        <w:t>№ 56-СФ</w:t>
      </w:r>
    </w:p>
    <w:p w:rsidR="00DF54AD" w:rsidRDefault="00DF54AD" w:rsidP="00545F85">
      <w:pPr>
        <w:pStyle w:val="ac"/>
      </w:pPr>
    </w:p>
    <w:sectPr w:rsidR="00DF54A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1B4" w:rsidRDefault="005441B4">
      <w:pPr>
        <w:spacing w:line="240" w:lineRule="auto"/>
      </w:pPr>
      <w:r>
        <w:separator/>
      </w:r>
    </w:p>
  </w:endnote>
  <w:endnote w:type="continuationSeparator" w:id="0">
    <w:p w:rsidR="005441B4" w:rsidRDefault="005441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7752B92-F054-4ADE-AF5F-7C2E214A2000}"/>
    <w:embedBold r:id="rId2" w:fontKey="{E55B6CBA-196D-4511-B549-D10CBF78D6A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C2B8CB4-95C8-434A-8DA6-884CF9790EC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F5B9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F54AD">
      <w:rPr>
        <w:noProof/>
      </w:rPr>
      <w:t>zo7443.docx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04CEF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F54A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F5B96" w:rsidRDefault="007F5B96" w:rsidP="007F5B9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F54AD">
      <w:rPr>
        <w:noProof/>
      </w:rPr>
      <w:t>zo7443.docx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F54A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1B4" w:rsidRDefault="005441B4">
      <w:pPr>
        <w:spacing w:line="240" w:lineRule="auto"/>
      </w:pPr>
      <w:r>
        <w:separator/>
      </w:r>
    </w:p>
  </w:footnote>
  <w:footnote w:type="continuationSeparator" w:id="0">
    <w:p w:rsidR="005441B4" w:rsidRDefault="005441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F54A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7B6"/>
    <w:rsid w:val="000D3F67"/>
    <w:rsid w:val="001057BD"/>
    <w:rsid w:val="00156845"/>
    <w:rsid w:val="00205211"/>
    <w:rsid w:val="002623D0"/>
    <w:rsid w:val="002A1E3D"/>
    <w:rsid w:val="002B772D"/>
    <w:rsid w:val="003114B9"/>
    <w:rsid w:val="003273F1"/>
    <w:rsid w:val="0035125E"/>
    <w:rsid w:val="003C47B6"/>
    <w:rsid w:val="00423816"/>
    <w:rsid w:val="004A68AB"/>
    <w:rsid w:val="00505068"/>
    <w:rsid w:val="005441B4"/>
    <w:rsid w:val="00545F85"/>
    <w:rsid w:val="005B2AEB"/>
    <w:rsid w:val="00720496"/>
    <w:rsid w:val="00723EF8"/>
    <w:rsid w:val="0078182C"/>
    <w:rsid w:val="007F5B96"/>
    <w:rsid w:val="00885B74"/>
    <w:rsid w:val="00910EF7"/>
    <w:rsid w:val="00997F4C"/>
    <w:rsid w:val="009E1C29"/>
    <w:rsid w:val="00A82E08"/>
    <w:rsid w:val="00AA344E"/>
    <w:rsid w:val="00B04CEF"/>
    <w:rsid w:val="00B07D98"/>
    <w:rsid w:val="00B30B27"/>
    <w:rsid w:val="00B33546"/>
    <w:rsid w:val="00B67711"/>
    <w:rsid w:val="00C456B4"/>
    <w:rsid w:val="00CF27C2"/>
    <w:rsid w:val="00CF731B"/>
    <w:rsid w:val="00DA769E"/>
    <w:rsid w:val="00DF54AD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48BDDB-286E-4159-9378-1662EAD45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3D3266C7030498CBF12DF1EB04AAFD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505AD20-4C75-45D3-8195-B6BED03FE116}"/>
      </w:docPartPr>
      <w:docPartBody>
        <w:p w:rsidR="00BD795E" w:rsidRDefault="00BD795E">
          <w:pPr>
            <w:pStyle w:val="A3D3266C7030498CBF12DF1EB04AAFD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95E"/>
    <w:rsid w:val="00306008"/>
    <w:rsid w:val="00B40C6F"/>
    <w:rsid w:val="00BD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3D3266C7030498CBF12DF1EB04AAFDF">
    <w:name w:val="A3D3266C7030498CBF12DF1EB04AAF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ZO03.03.2026 DE03.03.2026 </dc:description>
  <cp:lastModifiedBy>Жарков М.А.</cp:lastModifiedBy>
  <cp:revision>4</cp:revision>
  <cp:lastPrinted>2026-03-04T06:39:00Z</cp:lastPrinted>
  <dcterms:created xsi:type="dcterms:W3CDTF">2026-03-03T09:37:00Z</dcterms:created>
  <dcterms:modified xsi:type="dcterms:W3CDTF">2026-03-04T06:40:00Z</dcterms:modified>
</cp:coreProperties>
</file>