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BA5D0888BFE4E9AB71D49032BF0620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23AC7" w:rsidRDefault="00545F85" w:rsidP="00C3236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BA5D0888BFE4E9AB71D49032BF0620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23AC7" w:rsidRDefault="00C23AC7" w:rsidP="00C23AC7">
      <w:pPr>
        <w:pStyle w:val="1"/>
        <w:rPr>
          <w:rFonts w:cs="TimesNewRomanPS-BoldMT"/>
        </w:rPr>
      </w:pPr>
      <w:r>
        <w:t>О Федеральном законе "</w:t>
      </w:r>
      <w:r>
        <w:rPr>
          <w:rFonts w:cs="TimesNewRomanPS-BoldMT"/>
        </w:rPr>
        <w:t xml:space="preserve">О внесении изменений </w:t>
      </w:r>
    </w:p>
    <w:p w:rsidR="00C23AC7" w:rsidRDefault="00C23AC7" w:rsidP="00C23AC7">
      <w:pPr>
        <w:pStyle w:val="2"/>
      </w:pPr>
      <w:r>
        <w:t xml:space="preserve">в Федеральный закон "О рыболовстве и сохранении </w:t>
      </w:r>
    </w:p>
    <w:p w:rsidR="00C23AC7" w:rsidRDefault="00C23AC7" w:rsidP="00C23AC7">
      <w:pPr>
        <w:pStyle w:val="2"/>
      </w:pPr>
      <w:r>
        <w:t xml:space="preserve">водных биологических ресурсов" и </w:t>
      </w:r>
      <w:proofErr w:type="gramStart"/>
      <w:r>
        <w:t>отдельные</w:t>
      </w:r>
      <w:proofErr w:type="gramEnd"/>
    </w:p>
    <w:p w:rsidR="00C23AC7" w:rsidRDefault="00C23AC7" w:rsidP="00C23AC7">
      <w:pPr>
        <w:pStyle w:val="2"/>
      </w:pPr>
      <w:r>
        <w:t>законодательные акты Российской Федерации"</w:t>
      </w:r>
    </w:p>
    <w:p w:rsidR="00C23AC7" w:rsidRDefault="00C23AC7" w:rsidP="00C23AC7">
      <w:pPr>
        <w:pStyle w:val="2"/>
      </w:pPr>
    </w:p>
    <w:p w:rsidR="00C23AC7" w:rsidRDefault="00C23AC7" w:rsidP="00C23AC7">
      <w:pPr>
        <w:pStyle w:val="2"/>
      </w:pPr>
    </w:p>
    <w:p w:rsidR="00C23AC7" w:rsidRDefault="00C23AC7">
      <w:r>
        <w:t xml:space="preserve">Рассмотрев принятый Государственной Думой Федерального Собрания Российской Федерации 14 декабря 2021 года Федеральный закон "О внесении изменений в Федеральный закон "О рыболовстве и сохранении водных биологических ресурсов" и отдельные законодательные акты Российской Федерации", в соответствии с 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23AC7" w:rsidRDefault="00C23AC7"/>
    <w:p w:rsidR="00C23AC7" w:rsidRDefault="00C23AC7" w:rsidP="00C23AC7">
      <w:r>
        <w:t>1. Одобрить Федеральный закон "О внесении изменений в Федеральный закон "О рыболовстве и сохранении водных биологических ресурсов" и отдельные законодательные акты Российской Федерации".</w:t>
      </w:r>
    </w:p>
    <w:p w:rsidR="00C23AC7" w:rsidRDefault="00C23AC7" w:rsidP="00C23AC7">
      <w:r>
        <w:t>2. Настоящее постановление вступает в силу со дня его принятия.</w:t>
      </w:r>
    </w:p>
    <w:p w:rsidR="00074657" w:rsidRPr="00074657" w:rsidRDefault="00074657" w:rsidP="00074657">
      <w:pPr>
        <w:pStyle w:val="11"/>
        <w:rPr>
          <w:b w:val="0"/>
        </w:rPr>
      </w:pPr>
    </w:p>
    <w:p w:rsidR="00C23AC7" w:rsidRDefault="00C32368" w:rsidP="0007465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74657" w:rsidRPr="00074657" w:rsidRDefault="00074657" w:rsidP="00074657">
      <w:pPr>
        <w:pStyle w:val="11"/>
        <w:rPr>
          <w:b w:val="0"/>
        </w:rPr>
      </w:pPr>
    </w:p>
    <w:p w:rsidR="00074657" w:rsidRPr="00074657" w:rsidRDefault="00074657" w:rsidP="00074657">
      <w:pPr>
        <w:pStyle w:val="11"/>
        <w:rPr>
          <w:b w:val="0"/>
        </w:rPr>
      </w:pPr>
    </w:p>
    <w:p w:rsidR="00074657" w:rsidRPr="00074657" w:rsidRDefault="00074657" w:rsidP="00074657">
      <w:pPr>
        <w:pStyle w:val="11"/>
        <w:rPr>
          <w:b w:val="0"/>
        </w:rPr>
      </w:pPr>
      <w:r w:rsidRPr="00074657">
        <w:rPr>
          <w:b w:val="0"/>
        </w:rPr>
        <w:t>Москва</w:t>
      </w:r>
    </w:p>
    <w:p w:rsidR="00074657" w:rsidRPr="00074657" w:rsidRDefault="00074657" w:rsidP="00074657">
      <w:pPr>
        <w:pStyle w:val="11"/>
        <w:rPr>
          <w:b w:val="0"/>
        </w:rPr>
      </w:pPr>
      <w:r w:rsidRPr="00074657">
        <w:rPr>
          <w:b w:val="0"/>
        </w:rPr>
        <w:t>24 декабря 2021 года</w:t>
      </w:r>
    </w:p>
    <w:p w:rsidR="00074657" w:rsidRPr="00074657" w:rsidRDefault="00074657" w:rsidP="00074657">
      <w:pPr>
        <w:pStyle w:val="11"/>
        <w:rPr>
          <w:b w:val="0"/>
        </w:rPr>
      </w:pPr>
      <w:r w:rsidRPr="00074657">
        <w:rPr>
          <w:b w:val="0"/>
        </w:rPr>
        <w:t>№ 598-СФ</w:t>
      </w:r>
    </w:p>
    <w:sectPr w:rsidR="00074657" w:rsidRPr="00074657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6F9" w:rsidRDefault="00D126F9">
      <w:pPr>
        <w:spacing w:line="240" w:lineRule="auto"/>
      </w:pPr>
      <w:r>
        <w:separator/>
      </w:r>
    </w:p>
  </w:endnote>
  <w:endnote w:type="continuationSeparator" w:id="0">
    <w:p w:rsidR="00D126F9" w:rsidRDefault="00D126F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27AE3EC-947C-47AD-A5A6-9105E7ECCF13}"/>
    <w:embedBold r:id="rId2" w:fontKey="{CD654700-69F1-4E5D-A3B1-00944CC5407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D5E842C-1D8D-4D8E-B99D-17CC23FC99E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C32368" w:rsidRDefault="004E20A4" w:rsidP="00C32368">
    <w:pPr>
      <w:pStyle w:val="a9"/>
    </w:pPr>
    <w:fldSimple w:instr=" FILENAME  \* MERGEFORMAT ">
      <w:r w:rsidR="00074657">
        <w:rPr>
          <w:noProof/>
        </w:rPr>
        <w:t>RT7776.docx</w:t>
      </w:r>
    </w:fldSimple>
    <w:r w:rsidR="00C32368">
      <w:t xml:space="preserve">   </w:t>
    </w:r>
    <w:fldSimple w:instr=" USERINITIALS  \* MERGEFORMAT ">
      <w:r w:rsidR="00074657">
        <w:rPr>
          <w:noProof/>
        </w:rPr>
        <w:t>645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C32368" w:rsidRDefault="004E20A4" w:rsidP="00C32368">
    <w:pPr>
      <w:pStyle w:val="a9"/>
    </w:pPr>
    <w:fldSimple w:instr=" FILENAME  \* MERGEFORMAT ">
      <w:r w:rsidR="00074657">
        <w:rPr>
          <w:noProof/>
        </w:rPr>
        <w:t>RT7776.docx</w:t>
      </w:r>
    </w:fldSimple>
    <w:r w:rsidR="00C32368">
      <w:t xml:space="preserve">   </w:t>
    </w:r>
    <w:fldSimple w:instr=" USERINITIALS  \* MERGEFORMAT ">
      <w:r w:rsidR="00074657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6F9" w:rsidRDefault="00D126F9">
      <w:pPr>
        <w:spacing w:line="240" w:lineRule="auto"/>
      </w:pPr>
      <w:r>
        <w:separator/>
      </w:r>
    </w:p>
  </w:footnote>
  <w:footnote w:type="continuationSeparator" w:id="0">
    <w:p w:rsidR="00D126F9" w:rsidRDefault="00D126F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74657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48"/>
    <w:rsid w:val="0007465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E20A4"/>
    <w:rsid w:val="00505068"/>
    <w:rsid w:val="00545F85"/>
    <w:rsid w:val="005B2AEB"/>
    <w:rsid w:val="00703448"/>
    <w:rsid w:val="00720496"/>
    <w:rsid w:val="00723EF8"/>
    <w:rsid w:val="0078182C"/>
    <w:rsid w:val="00885B74"/>
    <w:rsid w:val="00910EF7"/>
    <w:rsid w:val="00997F4C"/>
    <w:rsid w:val="009E5FAE"/>
    <w:rsid w:val="00A82E08"/>
    <w:rsid w:val="00AA344E"/>
    <w:rsid w:val="00B07D98"/>
    <w:rsid w:val="00B30B27"/>
    <w:rsid w:val="00B33546"/>
    <w:rsid w:val="00B67711"/>
    <w:rsid w:val="00C23AC7"/>
    <w:rsid w:val="00C32368"/>
    <w:rsid w:val="00CF27C2"/>
    <w:rsid w:val="00CF731B"/>
    <w:rsid w:val="00D126F9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20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BA5D0888BFE4E9AB71D49032BF0620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C475E4-944B-4E62-973C-C92376CA5575}"/>
      </w:docPartPr>
      <w:docPartBody>
        <w:p w:rsidR="00C835F7" w:rsidRDefault="00C835F7">
          <w:pPr>
            <w:pStyle w:val="4BA5D0888BFE4E9AB71D49032BF0620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5F7"/>
    <w:rsid w:val="002F04BB"/>
    <w:rsid w:val="0038360B"/>
    <w:rsid w:val="00C83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BA5D0888BFE4E9AB71D49032BF06209">
    <w:name w:val="4BA5D0888BFE4E9AB71D49032BF0620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BA5D0888BFE4E9AB71D49032BF06209">
    <w:name w:val="4BA5D0888BFE4E9AB71D49032BF062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Маньков+</dc:creator>
  <cp:keywords/>
  <dc:description>RT20.12.2021 DE20.12.2021 </dc:description>
  <cp:lastModifiedBy>Алексеева Е.С.</cp:lastModifiedBy>
  <cp:revision>5</cp:revision>
  <cp:lastPrinted>2021-12-20T14:37:00Z</cp:lastPrinted>
  <dcterms:created xsi:type="dcterms:W3CDTF">2021-12-20T13:08:00Z</dcterms:created>
  <dcterms:modified xsi:type="dcterms:W3CDTF">2021-12-24T11:42:00Z</dcterms:modified>
</cp:coreProperties>
</file>