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33331C45F91491E9BA3A78586FA46E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77B9F" w:rsidRDefault="00545F85" w:rsidP="00377B9F">
            <w:pPr>
              <w:spacing w:line="246" w:lineRule="exact"/>
              <w:ind w:left="0" w:firstLine="0"/>
              <w:jc w:val="left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33331C45F91491E9BA3A78586FA46E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77B9F" w:rsidRPr="00377B9F" w:rsidRDefault="00377B9F" w:rsidP="00377B9F">
      <w:pPr>
        <w:pStyle w:val="1"/>
      </w:pPr>
      <w:r w:rsidRPr="00377B9F">
        <w:t>О назначении Нефедова Олега Николаевича</w:t>
      </w:r>
    </w:p>
    <w:p w:rsidR="00377B9F" w:rsidRPr="00377B9F" w:rsidRDefault="00377B9F" w:rsidP="00377B9F">
      <w:pPr>
        <w:pStyle w:val="2"/>
      </w:pPr>
      <w:r w:rsidRPr="00377B9F">
        <w:t xml:space="preserve">на должность заместителя Председателя Верховного Суда </w:t>
      </w:r>
    </w:p>
    <w:p w:rsidR="00377B9F" w:rsidRPr="00377B9F" w:rsidRDefault="00377B9F" w:rsidP="00377B9F">
      <w:pPr>
        <w:pStyle w:val="2"/>
      </w:pPr>
      <w:r w:rsidRPr="00377B9F">
        <w:t xml:space="preserve">Российской Федерации – председателя Дисциплинарной коллегии </w:t>
      </w:r>
    </w:p>
    <w:p w:rsidR="00377B9F" w:rsidRPr="00377B9F" w:rsidRDefault="00377B9F" w:rsidP="00377B9F">
      <w:pPr>
        <w:pStyle w:val="2"/>
      </w:pPr>
      <w:r w:rsidRPr="00377B9F">
        <w:t>Верховного Суда Российской Федерации</w:t>
      </w:r>
    </w:p>
    <w:p w:rsidR="00377B9F" w:rsidRPr="00377B9F" w:rsidRDefault="00377B9F" w:rsidP="00377B9F">
      <w:pPr>
        <w:pStyle w:val="2"/>
      </w:pPr>
    </w:p>
    <w:p w:rsidR="00377B9F" w:rsidRPr="00377B9F" w:rsidRDefault="00377B9F" w:rsidP="00377B9F">
      <w:pPr>
        <w:pStyle w:val="2"/>
      </w:pPr>
    </w:p>
    <w:p w:rsidR="00377B9F" w:rsidRDefault="00377B9F">
      <w:r>
        <w:t>В соответствии с пунктом "ж" части 1 статьи 102, частью 1 статьи 128 Конституции Российской Федерации, частью 1 статьи 13 Федерального конституционного закона "О Верховном Суде Российской Федерации" и пунктом 3 статьи 6</w:t>
      </w:r>
      <w:r>
        <w:rPr>
          <w:vertAlign w:val="superscript"/>
        </w:rPr>
        <w:t>1</w:t>
      </w:r>
      <w:r>
        <w:t xml:space="preserve"> Закона Российской Федерации "О статусе судей в Российской Федерации"</w:t>
      </w:r>
      <w:r>
        <w:rPr>
          <w:rFonts w:ascii="Times New Roman" w:hAnsi="Times New Roman"/>
          <w:szCs w:val="28"/>
        </w:rPr>
        <w:t xml:space="preserve">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377B9F" w:rsidRDefault="00377B9F"/>
    <w:p w:rsidR="00377B9F" w:rsidRDefault="00377B9F" w:rsidP="00377B9F">
      <w:r>
        <w:t>1. Назначить Нефедова Олега Николаевича на должность заместителя Председателя Верховного Суда Российской Федерации – председателя Дисциплинарной коллегии Верховного Суда Российской Федерации.</w:t>
      </w:r>
    </w:p>
    <w:p w:rsidR="00377B9F" w:rsidRDefault="00377B9F" w:rsidP="00377B9F">
      <w:r>
        <w:t>2. Настоящее постановление вступает в силу со дня его принятия.</w:t>
      </w:r>
    </w:p>
    <w:p w:rsidR="00377B9F" w:rsidRDefault="00377B9F" w:rsidP="00377B9F"/>
    <w:p w:rsidR="00377B9F" w:rsidRDefault="00377B9F" w:rsidP="00377B9F"/>
    <w:p w:rsidR="00377B9F" w:rsidRDefault="00377B9F" w:rsidP="000A3FE9">
      <w:pPr>
        <w:pStyle w:val="11"/>
      </w:pPr>
      <w:r>
        <w:t xml:space="preserve">Председатель </w:t>
      </w:r>
    </w:p>
    <w:p w:rsidR="00377B9F" w:rsidRDefault="00377B9F" w:rsidP="000A3FE9">
      <w:pPr>
        <w:pStyle w:val="11"/>
      </w:pPr>
      <w:r>
        <w:t>Совета Федерации</w:t>
      </w:r>
    </w:p>
    <w:p w:rsidR="00377B9F" w:rsidRDefault="00377B9F" w:rsidP="000A3FE9">
      <w:pPr>
        <w:pStyle w:val="11"/>
      </w:pPr>
      <w:r>
        <w:t>Федерального Собрания</w:t>
      </w:r>
    </w:p>
    <w:p w:rsidR="00377B9F" w:rsidRDefault="00377B9F" w:rsidP="000A3FE9">
      <w:pPr>
        <w:pStyle w:val="11"/>
      </w:pPr>
      <w:r>
        <w:t xml:space="preserve">Российской Федерации </w:t>
      </w:r>
      <w:r>
        <w:tab/>
      </w:r>
      <w:r w:rsidR="000D2970">
        <w:t>В.И. МАТВИЕНКО</w:t>
      </w:r>
    </w:p>
    <w:p w:rsidR="00545F85" w:rsidRDefault="00545F85" w:rsidP="00377B9F">
      <w:pPr>
        <w:pStyle w:val="ac"/>
      </w:pPr>
    </w:p>
    <w:p w:rsidR="000A3FE9" w:rsidRDefault="000A3FE9" w:rsidP="000A3FE9">
      <w:pPr>
        <w:pStyle w:val="af"/>
      </w:pPr>
      <w:r>
        <w:t>Москва</w:t>
      </w:r>
    </w:p>
    <w:p w:rsidR="000A3FE9" w:rsidRDefault="000A3FE9" w:rsidP="000A3FE9">
      <w:pPr>
        <w:pStyle w:val="af"/>
      </w:pPr>
      <w:r>
        <w:t>4 марта 2026 года</w:t>
      </w:r>
    </w:p>
    <w:p w:rsidR="000A3FE9" w:rsidRDefault="000A3FE9" w:rsidP="000A3FE9">
      <w:pPr>
        <w:pStyle w:val="ac"/>
      </w:pPr>
      <w:r>
        <w:t>№ 59-СФ</w:t>
      </w:r>
    </w:p>
    <w:sectPr w:rsidR="000A3FE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7F5" w:rsidRDefault="002C27F5">
      <w:pPr>
        <w:spacing w:line="240" w:lineRule="auto"/>
      </w:pPr>
      <w:r>
        <w:separator/>
      </w:r>
    </w:p>
  </w:endnote>
  <w:endnote w:type="continuationSeparator" w:id="0">
    <w:p w:rsidR="002C27F5" w:rsidRDefault="002C27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2C33B95-7896-4807-B658-19E4423562CB}"/>
    <w:embedBold r:id="rId2" w:fontKey="{885BA137-E2AD-47AF-8CC5-EACF169BAA0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997D121-FB7D-424E-8BB9-6F568E53808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D2970" w:rsidRDefault="000D2970" w:rsidP="000D297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A3FE9">
      <w:rPr>
        <w:noProof/>
      </w:rPr>
      <w:t>sa10725.docx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A3FE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D2970" w:rsidRDefault="000D2970" w:rsidP="000D297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A3FE9">
      <w:rPr>
        <w:noProof/>
      </w:rPr>
      <w:t>sa10725.docx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A3FE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7F5" w:rsidRDefault="002C27F5">
      <w:pPr>
        <w:spacing w:line="240" w:lineRule="auto"/>
      </w:pPr>
      <w:r>
        <w:separator/>
      </w:r>
    </w:p>
  </w:footnote>
  <w:footnote w:type="continuationSeparator" w:id="0">
    <w:p w:rsidR="002C27F5" w:rsidRDefault="002C27F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A3FE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82D"/>
    <w:rsid w:val="000A3FE9"/>
    <w:rsid w:val="000D2970"/>
    <w:rsid w:val="000D3F67"/>
    <w:rsid w:val="001057BD"/>
    <w:rsid w:val="00205211"/>
    <w:rsid w:val="002623D0"/>
    <w:rsid w:val="002A1E3D"/>
    <w:rsid w:val="002B772D"/>
    <w:rsid w:val="002C27F5"/>
    <w:rsid w:val="002F733B"/>
    <w:rsid w:val="003114B9"/>
    <w:rsid w:val="003273F1"/>
    <w:rsid w:val="0035125E"/>
    <w:rsid w:val="00377B9F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8682D"/>
    <w:rsid w:val="00AA344E"/>
    <w:rsid w:val="00B07D98"/>
    <w:rsid w:val="00B30B27"/>
    <w:rsid w:val="00B33546"/>
    <w:rsid w:val="00B67711"/>
    <w:rsid w:val="00C93B3F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2CAB8D-3E11-4287-9368-8E3CD589A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35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33331C45F91491E9BA3A78586FA46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D368DE-7EAC-41BF-9C3D-AD3A37DABCBA}"/>
      </w:docPartPr>
      <w:docPartBody>
        <w:p w:rsidR="00820749" w:rsidRDefault="00820749">
          <w:pPr>
            <w:pStyle w:val="433331C45F91491E9BA3A78586FA46E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749"/>
    <w:rsid w:val="00820749"/>
    <w:rsid w:val="00AB2C31"/>
    <w:rsid w:val="00BC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33331C45F91491E9BA3A78586FA46EE">
    <w:name w:val="433331C45F91491E9BA3A78586FA46E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Крылова+</dc:creator>
  <cp:keywords/>
  <dc:description>SA24.02.2026 EQ25.02.2026 </dc:description>
  <cp:lastModifiedBy>Жарков М.А.</cp:lastModifiedBy>
  <cp:revision>4</cp:revision>
  <cp:lastPrinted>2026-03-03T13:11:00Z</cp:lastPrinted>
  <dcterms:created xsi:type="dcterms:W3CDTF">2026-02-24T10:21:00Z</dcterms:created>
  <dcterms:modified xsi:type="dcterms:W3CDTF">2026-03-04T05:03:00Z</dcterms:modified>
</cp:coreProperties>
</file>