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8D15A64DAA8409186BD1448FE1C0E8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E126B" w:rsidRDefault="00545F85" w:rsidP="003E126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8D15A64DAA8409186BD1448FE1C0E8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E126B" w:rsidRPr="003E126B" w:rsidRDefault="003E126B" w:rsidP="007A4F3C">
      <w:pPr>
        <w:pStyle w:val="1"/>
        <w:spacing w:before="480"/>
      </w:pPr>
      <w:r w:rsidRPr="003E126B">
        <w:t>О Федеральном законе "О внесении изменений</w:t>
      </w:r>
    </w:p>
    <w:p w:rsidR="003E126B" w:rsidRDefault="003E126B" w:rsidP="003E126B">
      <w:pPr>
        <w:pStyle w:val="2"/>
      </w:pPr>
      <w:r w:rsidRPr="003E126B">
        <w:t>в статью 7 Федерального закона</w:t>
      </w:r>
      <w:r>
        <w:t xml:space="preserve"> </w:t>
      </w:r>
    </w:p>
    <w:p w:rsidR="003E126B" w:rsidRPr="003E126B" w:rsidRDefault="003E126B" w:rsidP="003E126B">
      <w:pPr>
        <w:pStyle w:val="2"/>
      </w:pPr>
      <w:r w:rsidRPr="003E126B">
        <w:t xml:space="preserve">"Об охране окружающей среды" </w:t>
      </w:r>
    </w:p>
    <w:p w:rsidR="003E126B" w:rsidRPr="003E126B" w:rsidRDefault="003E126B" w:rsidP="003E126B">
      <w:pPr>
        <w:pStyle w:val="2"/>
      </w:pPr>
      <w:r w:rsidRPr="003E126B">
        <w:t>и отдельные законодательные акты</w:t>
      </w:r>
    </w:p>
    <w:p w:rsidR="003E126B" w:rsidRPr="003E126B" w:rsidRDefault="003E126B" w:rsidP="003E126B">
      <w:pPr>
        <w:pStyle w:val="2"/>
      </w:pPr>
      <w:r w:rsidRPr="003E126B">
        <w:t>Российской Федерации"</w:t>
      </w:r>
    </w:p>
    <w:p w:rsidR="003E126B" w:rsidRPr="002A1382" w:rsidRDefault="003E126B" w:rsidP="003E126B">
      <w:pPr>
        <w:pStyle w:val="2"/>
      </w:pPr>
    </w:p>
    <w:p w:rsidR="002A1382" w:rsidRPr="002A1382" w:rsidRDefault="002A1382" w:rsidP="003E126B">
      <w:pPr>
        <w:pStyle w:val="2"/>
      </w:pPr>
      <w:bookmarkStart w:id="0" w:name="_GoBack"/>
      <w:bookmarkEnd w:id="0"/>
    </w:p>
    <w:p w:rsidR="003E126B" w:rsidRPr="003E126B" w:rsidRDefault="003E126B" w:rsidP="003E126B">
      <w:pPr>
        <w:pStyle w:val="2"/>
      </w:pPr>
    </w:p>
    <w:p w:rsidR="003E126B" w:rsidRDefault="003E126B">
      <w:r>
        <w:t>Рассмотрев принятый Государственной Думой Федерального Собрания Российской Федерации 18 декабря 2025 года Федеральный закон "О внесении изменений в статью 7 Федерального закона "Об охране окружающей среды" и отдельные законодательные акты Российской Федерации", в соответствии с частью 4 статьи 105 К</w:t>
      </w:r>
      <w:r w:rsidR="008A08D3">
        <w:t>онституции Российской Федерации</w:t>
      </w:r>
      <w:r>
        <w:t xml:space="preserve">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E126B" w:rsidRDefault="003E126B"/>
    <w:p w:rsidR="003E126B" w:rsidRDefault="003E126B" w:rsidP="003E126B">
      <w:r>
        <w:t>1. Одобрить Федеральный закон "О</w:t>
      </w:r>
      <w:r w:rsidR="00D1210F" w:rsidRPr="001B07B8">
        <w:t xml:space="preserve"> </w:t>
      </w:r>
      <w:r>
        <w:t xml:space="preserve">внесении изменений </w:t>
      </w:r>
      <w:r>
        <w:br/>
        <w:t xml:space="preserve">в статью 7 Федерального закона "Об охране окружающей среды" </w:t>
      </w:r>
      <w:r>
        <w:br/>
        <w:t>и отдельные законодательные акты Российской Федерации".</w:t>
      </w:r>
    </w:p>
    <w:p w:rsidR="003E126B" w:rsidRDefault="003E126B" w:rsidP="003E126B">
      <w:r>
        <w:t>2. Настоящее постановление вступает в силу со дня его принятия.</w:t>
      </w:r>
    </w:p>
    <w:p w:rsidR="003E126B" w:rsidRPr="00D1210F" w:rsidRDefault="003E126B" w:rsidP="00D1210F"/>
    <w:p w:rsidR="003E126B" w:rsidRPr="00D1210F" w:rsidRDefault="003E126B" w:rsidP="00D1210F">
      <w:pPr>
        <w:rPr>
          <w:szCs w:val="28"/>
        </w:rPr>
      </w:pPr>
    </w:p>
    <w:p w:rsidR="00545F85" w:rsidRDefault="001B07B8" w:rsidP="007A4F3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A4F3C" w:rsidRDefault="007A4F3C" w:rsidP="007A4F3C">
      <w:pPr>
        <w:pStyle w:val="11"/>
      </w:pPr>
    </w:p>
    <w:p w:rsidR="007A4F3C" w:rsidRDefault="007A4F3C" w:rsidP="007A4F3C">
      <w:pPr>
        <w:pStyle w:val="ac"/>
      </w:pPr>
      <w:r>
        <w:t>Москва</w:t>
      </w:r>
    </w:p>
    <w:p w:rsidR="007A4F3C" w:rsidRDefault="007A4F3C" w:rsidP="007A4F3C">
      <w:pPr>
        <w:pStyle w:val="ac"/>
      </w:pPr>
      <w:r>
        <w:t>24 декабря 2025 года</w:t>
      </w:r>
    </w:p>
    <w:p w:rsidR="007A4F3C" w:rsidRDefault="007A4F3C" w:rsidP="007A4F3C">
      <w:pPr>
        <w:pStyle w:val="ac"/>
      </w:pPr>
      <w:r>
        <w:lastRenderedPageBreak/>
        <w:t xml:space="preserve">№ </w:t>
      </w:r>
      <w:r>
        <w:rPr>
          <w:lang w:val="en-US"/>
        </w:rPr>
        <w:t>669</w:t>
      </w:r>
      <w:r>
        <w:t>-СФ</w:t>
      </w:r>
    </w:p>
    <w:sectPr w:rsidR="007A4F3C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436" w:rsidRDefault="00A90436">
      <w:pPr>
        <w:spacing w:line="240" w:lineRule="auto"/>
      </w:pPr>
      <w:r>
        <w:separator/>
      </w:r>
    </w:p>
  </w:endnote>
  <w:endnote w:type="continuationSeparator" w:id="0">
    <w:p w:rsidR="00A90436" w:rsidRDefault="00A904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308C272-7E62-48AB-B35F-B6752778B909}"/>
    <w:embedBold r:id="rId2" w:fontKey="{F921B60A-2241-4EB6-AD35-D6B2D20F625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90D7F62-F1E1-4EDF-A14C-E8F92F07F38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1B07B8" w:rsidRDefault="001B07B8" w:rsidP="001B07B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4F3C">
      <w:rPr>
        <w:noProof/>
      </w:rPr>
      <w:t>ss3080.docx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4F3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1B07B8" w:rsidRDefault="001B07B8" w:rsidP="001B07B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A4F3C">
      <w:rPr>
        <w:noProof/>
      </w:rPr>
      <w:t>ss3080.docx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A4F3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436" w:rsidRDefault="00A90436">
      <w:pPr>
        <w:spacing w:line="240" w:lineRule="auto"/>
      </w:pPr>
      <w:r>
        <w:separator/>
      </w:r>
    </w:p>
  </w:footnote>
  <w:footnote w:type="continuationSeparator" w:id="0">
    <w:p w:rsidR="00A90436" w:rsidRDefault="00A904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A138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D0A"/>
    <w:rsid w:val="000D3F67"/>
    <w:rsid w:val="001057BD"/>
    <w:rsid w:val="001A3D0A"/>
    <w:rsid w:val="001B07B8"/>
    <w:rsid w:val="00205211"/>
    <w:rsid w:val="002623D0"/>
    <w:rsid w:val="002A1382"/>
    <w:rsid w:val="002A1E3D"/>
    <w:rsid w:val="002B772D"/>
    <w:rsid w:val="003114B9"/>
    <w:rsid w:val="003273F1"/>
    <w:rsid w:val="0035125E"/>
    <w:rsid w:val="003E126B"/>
    <w:rsid w:val="00423816"/>
    <w:rsid w:val="004A68AB"/>
    <w:rsid w:val="00505068"/>
    <w:rsid w:val="00545F85"/>
    <w:rsid w:val="005B2AEB"/>
    <w:rsid w:val="005F2A01"/>
    <w:rsid w:val="00720496"/>
    <w:rsid w:val="00723EF8"/>
    <w:rsid w:val="0078182C"/>
    <w:rsid w:val="007A4F3C"/>
    <w:rsid w:val="00885B74"/>
    <w:rsid w:val="008A08D3"/>
    <w:rsid w:val="00910EF7"/>
    <w:rsid w:val="009329FD"/>
    <w:rsid w:val="00997F4C"/>
    <w:rsid w:val="00A82E08"/>
    <w:rsid w:val="00A90436"/>
    <w:rsid w:val="00AA344E"/>
    <w:rsid w:val="00B07D98"/>
    <w:rsid w:val="00B30B27"/>
    <w:rsid w:val="00B33546"/>
    <w:rsid w:val="00B67711"/>
    <w:rsid w:val="00C0553E"/>
    <w:rsid w:val="00C532EF"/>
    <w:rsid w:val="00CF27C2"/>
    <w:rsid w:val="00CF731B"/>
    <w:rsid w:val="00D1210F"/>
    <w:rsid w:val="00DA769E"/>
    <w:rsid w:val="00E02685"/>
    <w:rsid w:val="00E8507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7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8D15A64DAA8409186BD1448FE1C0E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AAE7D0B-E32A-48D6-8D28-57FE88518695}"/>
      </w:docPartPr>
      <w:docPartBody>
        <w:p w:rsidR="002A3B09" w:rsidRDefault="002A3B09">
          <w:pPr>
            <w:pStyle w:val="38D15A64DAA8409186BD1448FE1C0E8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B09"/>
    <w:rsid w:val="002A3B09"/>
    <w:rsid w:val="003812F4"/>
    <w:rsid w:val="00635B6D"/>
    <w:rsid w:val="0080337F"/>
    <w:rsid w:val="00E1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8D15A64DAA8409186BD1448FE1C0E82">
    <w:name w:val="38D15A64DAA8409186BD1448FE1C0E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8D15A64DAA8409186BD1448FE1C0E82">
    <w:name w:val="38D15A64DAA8409186BD1448FE1C0E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2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Фролов+</dc:creator>
  <cp:keywords/>
  <dc:description>SS22.12.2025 AM22.12.2025 EQ23.12.2025 DE23.12.2025 </dc:description>
  <cp:lastModifiedBy>user</cp:lastModifiedBy>
  <cp:revision>8</cp:revision>
  <cp:lastPrinted>2025-12-23T13:30:00Z</cp:lastPrinted>
  <dcterms:created xsi:type="dcterms:W3CDTF">2025-12-22T14:00:00Z</dcterms:created>
  <dcterms:modified xsi:type="dcterms:W3CDTF">2025-12-24T15:02:00Z</dcterms:modified>
</cp:coreProperties>
</file>