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AB53E61E95BE4A37A05D9EC16FC09E90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</w:p>
        </w:tc>
        <w:tc>
          <w:tcPr>
            <w:tcW w:w="4253" w:type="dxa"/>
          </w:tcPr>
          <w:p w:rsidR="00DD402E" w:rsidRPr="00DD402E" w:rsidRDefault="00DD402E" w:rsidP="00CF27C2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AB53E61E95BE4A37A05D9EC16FC09E90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DD402E" w:rsidRPr="00DD402E" w:rsidRDefault="00DD402E" w:rsidP="00DD402E">
      <w:pPr>
        <w:pStyle w:val="1"/>
      </w:pPr>
      <w:r w:rsidRPr="00DD402E">
        <w:t xml:space="preserve">О Федеральном законе "О внесении изменений </w:t>
      </w:r>
    </w:p>
    <w:p w:rsidR="00DD402E" w:rsidRPr="00DD402E" w:rsidRDefault="00DD402E" w:rsidP="00DD402E">
      <w:pPr>
        <w:pStyle w:val="2"/>
      </w:pPr>
      <w:r w:rsidRPr="00DD402E">
        <w:t>в Федеральный закон "О пожарной безопасности"</w:t>
      </w:r>
    </w:p>
    <w:p w:rsidR="00DD402E" w:rsidRPr="00DD402E" w:rsidRDefault="00DD402E" w:rsidP="00DD402E">
      <w:pPr>
        <w:pStyle w:val="2"/>
      </w:pPr>
    </w:p>
    <w:p w:rsidR="00DD402E" w:rsidRDefault="00DD402E" w:rsidP="00DD402E">
      <w:pPr>
        <w:pStyle w:val="2"/>
      </w:pPr>
    </w:p>
    <w:p w:rsidR="00DD402E" w:rsidRPr="00DD402E" w:rsidRDefault="00DD402E" w:rsidP="00DD402E">
      <w:pPr>
        <w:pStyle w:val="2"/>
      </w:pPr>
    </w:p>
    <w:p w:rsidR="00DD402E" w:rsidRDefault="00DD402E">
      <w:r w:rsidRPr="00DD402E">
        <w:t xml:space="preserve">Рассмотрев принятый Государственной Думой Федерального Собрания Российской Федерации 14 апреля 2026 года Федеральный закон "О внесении изменений в Федеральный закон "О пожарной безопасности", в соответствии с частью 4 статьи 105 Конституции Российской Федерации </w:t>
      </w:r>
      <w:r>
        <w:t xml:space="preserve">Совет Федерации Федерального Собрания Российской Федерации  </w:t>
      </w:r>
      <w:r w:rsidRPr="00B51544">
        <w:rPr>
          <w:b/>
          <w:spacing w:val="60"/>
          <w:szCs w:val="28"/>
        </w:rPr>
        <w:t>постанов</w:t>
      </w:r>
      <w:bookmarkStart w:id="0" w:name="_GoBack"/>
      <w:bookmarkEnd w:id="0"/>
      <w:r w:rsidRPr="00B51544">
        <w:rPr>
          <w:b/>
          <w:spacing w:val="60"/>
          <w:szCs w:val="28"/>
        </w:rPr>
        <w:t>ляет</w:t>
      </w:r>
      <w:r>
        <w:t>:</w:t>
      </w:r>
    </w:p>
    <w:p w:rsidR="00DD402E" w:rsidRDefault="00DD402E"/>
    <w:p w:rsidR="00DD402E" w:rsidRPr="00DD402E" w:rsidRDefault="00DD402E" w:rsidP="00DD402E">
      <w:r>
        <w:t>1. </w:t>
      </w:r>
      <w:r w:rsidRPr="00DD402E">
        <w:t xml:space="preserve">Одобрить Федеральный закон "О внесении изменений </w:t>
      </w:r>
      <w:r>
        <w:br/>
      </w:r>
      <w:r w:rsidRPr="00DD402E">
        <w:t>в Федеральный закон "О пожарной безопасности".</w:t>
      </w:r>
    </w:p>
    <w:p w:rsidR="00DD402E" w:rsidRPr="00DD402E" w:rsidRDefault="00DD402E" w:rsidP="00DD402E">
      <w:r>
        <w:t>2. </w:t>
      </w:r>
      <w:r w:rsidRPr="00DD402E">
        <w:t xml:space="preserve">Настоящее постановление вступает в силу со дня его принятия. </w:t>
      </w:r>
    </w:p>
    <w:p w:rsidR="00DD402E" w:rsidRPr="00DD402E" w:rsidRDefault="00DD402E" w:rsidP="00DD402E"/>
    <w:p w:rsidR="00DD402E" w:rsidRDefault="00DD402E" w:rsidP="00DD402E"/>
    <w:p w:rsidR="00DD402E" w:rsidRPr="00DD402E" w:rsidRDefault="00DD402E" w:rsidP="00DD402E"/>
    <w:p w:rsidR="004535A0" w:rsidRDefault="004535A0" w:rsidP="003F383A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  <w:t>В.И. МАТВИЕНКО</w:t>
      </w:r>
    </w:p>
    <w:p w:rsidR="00DD402E" w:rsidRDefault="00DD402E" w:rsidP="00DD402E">
      <w:pPr>
        <w:pStyle w:val="ac"/>
      </w:pPr>
    </w:p>
    <w:p w:rsidR="003F383A" w:rsidRDefault="003F383A" w:rsidP="00DD402E">
      <w:pPr>
        <w:pStyle w:val="ac"/>
      </w:pPr>
    </w:p>
    <w:p w:rsidR="003F383A" w:rsidRPr="00DD402E" w:rsidRDefault="003F383A" w:rsidP="00DD402E">
      <w:pPr>
        <w:pStyle w:val="ac"/>
      </w:pPr>
    </w:p>
    <w:p w:rsidR="003F383A" w:rsidRDefault="003F383A" w:rsidP="003F383A">
      <w:pPr>
        <w:pStyle w:val="ac"/>
      </w:pPr>
      <w:r>
        <w:t>Москва</w:t>
      </w:r>
    </w:p>
    <w:p w:rsidR="003F383A" w:rsidRDefault="003F383A" w:rsidP="003F383A">
      <w:pPr>
        <w:pStyle w:val="ac"/>
      </w:pPr>
      <w:r>
        <w:t>15 апреля 2026 года</w:t>
      </w:r>
    </w:p>
    <w:p w:rsidR="00545F85" w:rsidRPr="00DD402E" w:rsidRDefault="003F383A" w:rsidP="00DD402E">
      <w:pPr>
        <w:pStyle w:val="ac"/>
      </w:pPr>
      <w:r>
        <w:t>№ 13</w:t>
      </w:r>
      <w:r>
        <w:rPr>
          <w:lang w:val="en-US"/>
        </w:rPr>
        <w:t>7</w:t>
      </w:r>
      <w:r>
        <w:t>-СФ</w:t>
      </w:r>
    </w:p>
    <w:sectPr w:rsidR="00545F85" w:rsidRPr="00DD402E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22169" w:rsidRDefault="00422169">
      <w:pPr>
        <w:spacing w:line="240" w:lineRule="auto"/>
      </w:pPr>
      <w:r>
        <w:separator/>
      </w:r>
    </w:p>
  </w:endnote>
  <w:endnote w:type="continuationSeparator" w:id="0">
    <w:p w:rsidR="00422169" w:rsidRDefault="004221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0F41C677-53B5-421F-92C8-D44D104FB62B}"/>
    <w:embedBold r:id="rId2" w:fontKey="{5C987613-B866-4E42-95F5-6ED710F49EA3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06FA7069-A37E-4D0F-A326-D4C2FAE8F013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960D27">
    <w:pPr>
      <w:pStyle w:val="a9"/>
      <w:rPr>
        <w:lang w:val="en-US"/>
      </w:rPr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3F383A">
      <w:rPr>
        <w:noProof/>
      </w:rPr>
      <w:t>sa10964.docx</w:t>
    </w:r>
    <w:r>
      <w:rPr>
        <w:noProof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instrText xml:space="preserve"> DATE \@ "dd.MM.yy" </w:instrText>
    </w:r>
    <w:r w:rsidR="00545F85">
      <w:rPr>
        <w:lang w:val="en-US"/>
      </w:rPr>
      <w:fldChar w:fldCharType="separate"/>
    </w:r>
    <w:r w:rsidR="00641796">
      <w:rPr>
        <w:noProof/>
      </w:rPr>
      <w:t>15.04.26</w:t>
    </w:r>
    <w:r w:rsidR="00545F85">
      <w:rPr>
        <w:lang w:val="en-US"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rPr>
        <w:lang w:val="en-US"/>
      </w:rPr>
      <w:instrText xml:space="preserve"> USERINITIALS  \* MERGEFORMAT </w:instrText>
    </w:r>
    <w:r w:rsidR="00545F85">
      <w:rPr>
        <w:lang w:val="en-US"/>
      </w:rPr>
      <w:fldChar w:fldCharType="separate"/>
    </w:r>
    <w:r w:rsidR="003F383A">
      <w:rPr>
        <w:noProof/>
        <w:lang w:val="en-US"/>
      </w:rPr>
      <w:t>645</w:t>
    </w:r>
    <w:r w:rsidR="00545F85">
      <w:rPr>
        <w:lang w:val="en-US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4535A0" w:rsidRDefault="004535A0" w:rsidP="004535A0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3F383A">
      <w:rPr>
        <w:noProof/>
      </w:rPr>
      <w:t>sa10964.docx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3F383A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22169" w:rsidRDefault="00422169">
      <w:pPr>
        <w:spacing w:line="240" w:lineRule="auto"/>
      </w:pPr>
      <w:r>
        <w:separator/>
      </w:r>
    </w:p>
  </w:footnote>
  <w:footnote w:type="continuationSeparator" w:id="0">
    <w:p w:rsidR="00422169" w:rsidRDefault="00422169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3F383A">
      <w:rPr>
        <w:rStyle w:val="ab"/>
        <w:noProof/>
      </w:rPr>
      <w:t>1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7E3D"/>
    <w:rsid w:val="000D3F67"/>
    <w:rsid w:val="001057BD"/>
    <w:rsid w:val="00187A5E"/>
    <w:rsid w:val="00205211"/>
    <w:rsid w:val="002623D0"/>
    <w:rsid w:val="002A1E3D"/>
    <w:rsid w:val="002B772D"/>
    <w:rsid w:val="003114B9"/>
    <w:rsid w:val="003273F1"/>
    <w:rsid w:val="0035125E"/>
    <w:rsid w:val="003F383A"/>
    <w:rsid w:val="00422169"/>
    <w:rsid w:val="00423816"/>
    <w:rsid w:val="004535A0"/>
    <w:rsid w:val="004A68AB"/>
    <w:rsid w:val="00505068"/>
    <w:rsid w:val="00545F85"/>
    <w:rsid w:val="005B2AEB"/>
    <w:rsid w:val="00641796"/>
    <w:rsid w:val="00720496"/>
    <w:rsid w:val="00723EF8"/>
    <w:rsid w:val="0078182C"/>
    <w:rsid w:val="00885B74"/>
    <w:rsid w:val="00910EF7"/>
    <w:rsid w:val="00960D27"/>
    <w:rsid w:val="00997F4C"/>
    <w:rsid w:val="009B7E3D"/>
    <w:rsid w:val="00A82E08"/>
    <w:rsid w:val="00AA344E"/>
    <w:rsid w:val="00B07D98"/>
    <w:rsid w:val="00B30B27"/>
    <w:rsid w:val="00B33546"/>
    <w:rsid w:val="00B67711"/>
    <w:rsid w:val="00CF27C2"/>
    <w:rsid w:val="00CF731B"/>
    <w:rsid w:val="00DA769E"/>
    <w:rsid w:val="00DD402E"/>
    <w:rsid w:val="00E02685"/>
    <w:rsid w:val="00F178A8"/>
    <w:rsid w:val="00F21BB0"/>
    <w:rsid w:val="00F71ECC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29B60F4-8457-4300-9996-8268FD9459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479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754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AB53E61E95BE4A37A05D9EC16FC09E9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007EC89-4A8A-4DC0-A9A0-029DF83F76C8}"/>
      </w:docPartPr>
      <w:docPartBody>
        <w:p w:rsidR="00EA3A6B" w:rsidRDefault="00EA3A6B">
          <w:pPr>
            <w:pStyle w:val="AB53E61E95BE4A37A05D9EC16FC09E90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3A6B"/>
    <w:rsid w:val="00CA6DE5"/>
    <w:rsid w:val="00EA3A6B"/>
    <w:rsid w:val="00EF3A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AB53E61E95BE4A37A05D9EC16FC09E90">
    <w:name w:val="AB53E61E95BE4A37A05D9EC16FC09E90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6</TotalTime>
  <Pages>1</Pages>
  <Words>121</Words>
  <Characters>690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810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обороне и безопасности</dc:subject>
  <dc:creator>Заказчик - Петров+</dc:creator>
  <cp:keywords/>
  <dc:description>SA13.04.2026 SA13.04.2026 ZO14.04.2026 </dc:description>
  <cp:lastModifiedBy>Жарков М.А.</cp:lastModifiedBy>
  <cp:revision>5</cp:revision>
  <cp:lastPrinted>2026-04-14T14:14:00Z</cp:lastPrinted>
  <dcterms:created xsi:type="dcterms:W3CDTF">2026-04-13T09:19:00Z</dcterms:created>
  <dcterms:modified xsi:type="dcterms:W3CDTF">2026-04-15T07:04:00Z</dcterms:modified>
</cp:coreProperties>
</file>