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3A384C910594D28A5CD22126BF14CC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81287" w:rsidRDefault="00545F85" w:rsidP="001A3A67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3A384C910594D28A5CD22126BF14CC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A79D9" w:rsidRPr="000A79D9" w:rsidRDefault="000A79D9" w:rsidP="00E9354E">
      <w:pPr>
        <w:pStyle w:val="1"/>
      </w:pPr>
      <w:r w:rsidRPr="000A79D9">
        <w:t xml:space="preserve">О реализации государственной политики </w:t>
      </w:r>
    </w:p>
    <w:p w:rsidR="000A79D9" w:rsidRPr="000A79D9" w:rsidRDefault="000A79D9" w:rsidP="00E9354E">
      <w:pPr>
        <w:pStyle w:val="2"/>
      </w:pPr>
      <w:r w:rsidRPr="000A79D9">
        <w:t xml:space="preserve">в сфере физической культуры и спорта для достижения </w:t>
      </w:r>
    </w:p>
    <w:p w:rsidR="000A79D9" w:rsidRPr="000A79D9" w:rsidRDefault="000A79D9" w:rsidP="00E9354E">
      <w:pPr>
        <w:pStyle w:val="2"/>
      </w:pPr>
      <w:r w:rsidRPr="000A79D9">
        <w:t>национальных целей развития Российской Федерации</w:t>
      </w:r>
    </w:p>
    <w:p w:rsidR="000A79D9" w:rsidRPr="000A79D9" w:rsidRDefault="000A79D9" w:rsidP="00E9354E">
      <w:pPr>
        <w:pStyle w:val="2"/>
        <w:rPr>
          <w:rFonts w:cs="Arial"/>
        </w:rPr>
      </w:pPr>
    </w:p>
    <w:p w:rsidR="000A79D9" w:rsidRPr="000A79D9" w:rsidRDefault="000A79D9" w:rsidP="00E9354E">
      <w:pPr>
        <w:pStyle w:val="2"/>
        <w:rPr>
          <w:rFonts w:cs="Arial"/>
        </w:rPr>
      </w:pPr>
    </w:p>
    <w:p w:rsidR="000A79D9" w:rsidRPr="000A79D9" w:rsidRDefault="000A79D9" w:rsidP="00E9354E">
      <w:pPr>
        <w:pStyle w:val="2"/>
        <w:rPr>
          <w:rFonts w:cs="Arial"/>
        </w:rPr>
      </w:pPr>
    </w:p>
    <w:p w:rsidR="000A79D9" w:rsidRPr="00682C94" w:rsidRDefault="000A79D9" w:rsidP="00E9354E">
      <w:pPr>
        <w:rPr>
          <w:rFonts w:eastAsia="Calibri"/>
          <w:lang w:eastAsia="en-US"/>
        </w:rPr>
      </w:pPr>
      <w:r w:rsidRPr="00682C94">
        <w:rPr>
          <w:rFonts w:eastAsia="Calibri"/>
          <w:lang w:eastAsia="en-US"/>
        </w:rPr>
        <w:t>Заслушав информацию Министра спорта Российской Федерации о реализации государственной политики в сфере физической культуры и спорта для достижения национальных целей развития Российской Федерации, Совет Федерации Федерального Собрания Российской Федерации отмечает следующее.</w:t>
      </w:r>
    </w:p>
    <w:p w:rsidR="00AB241A" w:rsidRPr="00682C94" w:rsidRDefault="0066195C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Развитие</w:t>
      </w:r>
      <w:r w:rsidR="00AB241A" w:rsidRPr="00682C94">
        <w:rPr>
          <w:rFonts w:eastAsia="Calibri"/>
          <w:lang w:eastAsia="en-US"/>
        </w:rPr>
        <w:t xml:space="preserve"> физической культуры и спорта </w:t>
      </w:r>
      <w:r w:rsidR="00624498" w:rsidRPr="00682C94">
        <w:rPr>
          <w:rFonts w:eastAsia="Calibri"/>
          <w:lang w:eastAsia="en-US"/>
        </w:rPr>
        <w:t>—</w:t>
      </w:r>
      <w:r w:rsidR="00AB241A" w:rsidRPr="00682C94">
        <w:rPr>
          <w:rFonts w:eastAsia="Calibri"/>
          <w:lang w:eastAsia="en-US"/>
        </w:rPr>
        <w:t xml:space="preserve"> </w:t>
      </w:r>
      <w:r w:rsidR="00FC1A5E">
        <w:rPr>
          <w:rFonts w:eastAsia="Calibri"/>
          <w:lang w:eastAsia="en-US"/>
        </w:rPr>
        <w:t xml:space="preserve">одно из </w:t>
      </w:r>
      <w:r w:rsidR="00AB241A" w:rsidRPr="00682C94">
        <w:rPr>
          <w:rFonts w:eastAsia="Calibri"/>
          <w:lang w:eastAsia="en-US"/>
        </w:rPr>
        <w:t>ключев</w:t>
      </w:r>
      <w:r w:rsidR="00FC1A5E">
        <w:rPr>
          <w:rFonts w:eastAsia="Calibri"/>
          <w:lang w:eastAsia="en-US"/>
        </w:rPr>
        <w:t>ых</w:t>
      </w:r>
      <w:r w:rsidR="00AB241A" w:rsidRPr="00682C94">
        <w:rPr>
          <w:rFonts w:eastAsia="Calibri"/>
          <w:lang w:eastAsia="en-US"/>
        </w:rPr>
        <w:t xml:space="preserve"> направлени</w:t>
      </w:r>
      <w:r w:rsidR="00FC1A5E">
        <w:rPr>
          <w:rFonts w:eastAsia="Calibri"/>
          <w:lang w:eastAsia="en-US"/>
        </w:rPr>
        <w:t>й</w:t>
      </w:r>
      <w:r w:rsidR="00AB241A" w:rsidRPr="00682C94">
        <w:rPr>
          <w:rFonts w:eastAsia="Calibri"/>
          <w:lang w:eastAsia="en-US"/>
        </w:rPr>
        <w:t xml:space="preserve"> социальной политики Российской Федерации, эффективны</w:t>
      </w:r>
      <w:r w:rsidR="00624498" w:rsidRPr="00682C94">
        <w:rPr>
          <w:rFonts w:eastAsia="Calibri"/>
          <w:lang w:eastAsia="en-US"/>
        </w:rPr>
        <w:t>й</w:t>
      </w:r>
      <w:r w:rsidR="00AB241A" w:rsidRPr="00682C94">
        <w:rPr>
          <w:rFonts w:eastAsia="Calibri"/>
          <w:lang w:eastAsia="en-US"/>
        </w:rPr>
        <w:t xml:space="preserve"> инструмент, способствующи</w:t>
      </w:r>
      <w:r w:rsidR="00624498" w:rsidRPr="00682C94">
        <w:rPr>
          <w:rFonts w:eastAsia="Calibri"/>
          <w:lang w:eastAsia="en-US"/>
        </w:rPr>
        <w:t>й</w:t>
      </w:r>
      <w:r>
        <w:rPr>
          <w:rFonts w:eastAsia="Calibri"/>
          <w:lang w:eastAsia="en-US"/>
        </w:rPr>
        <w:t xml:space="preserve"> сохранению</w:t>
      </w:r>
      <w:r w:rsidR="00AB241A" w:rsidRPr="00682C94">
        <w:rPr>
          <w:rFonts w:eastAsia="Calibri"/>
          <w:lang w:eastAsia="en-US"/>
        </w:rPr>
        <w:t xml:space="preserve"> здоровья </w:t>
      </w:r>
      <w:r w:rsidR="00E9354E" w:rsidRPr="00E9354E">
        <w:rPr>
          <w:rFonts w:eastAsia="Calibri"/>
          <w:lang w:eastAsia="en-US"/>
        </w:rPr>
        <w:br/>
      </w:r>
      <w:r>
        <w:rPr>
          <w:rFonts w:eastAsia="Calibri"/>
          <w:lang w:eastAsia="en-US"/>
        </w:rPr>
        <w:t>и улучшению качества жизни граждан.</w:t>
      </w:r>
    </w:p>
    <w:p w:rsidR="00624498" w:rsidRPr="00682C94" w:rsidRDefault="00624498" w:rsidP="00F14BED">
      <w:pPr>
        <w:rPr>
          <w:rFonts w:eastAsia="Calibri"/>
          <w:lang w:eastAsia="en-US"/>
        </w:rPr>
      </w:pPr>
      <w:r w:rsidRPr="00682C94">
        <w:rPr>
          <w:rFonts w:eastAsia="Calibri"/>
          <w:lang w:eastAsia="en-US"/>
        </w:rPr>
        <w:t>Приоритетом государственной политики в сфере физической культ</w:t>
      </w:r>
      <w:r w:rsidR="00BF54C0">
        <w:rPr>
          <w:rFonts w:eastAsia="Calibri"/>
          <w:lang w:eastAsia="en-US"/>
        </w:rPr>
        <w:t>уры и спорта является выполнение</w:t>
      </w:r>
      <w:r w:rsidRPr="00682C94">
        <w:rPr>
          <w:rFonts w:eastAsia="Calibri"/>
          <w:lang w:eastAsia="en-US"/>
        </w:rPr>
        <w:t xml:space="preserve"> целевых показателей определенной Указом Президента Российской Федерации от 7 мая 2024 года № 309 национальной цели развития Российской Федерации на период до 2030 года и на перспективу до 2036 года "сохранение населения, укрепление здоровья и повышение благополучия людей, поддержка семьи"</w:t>
      </w:r>
      <w:r w:rsidR="00621E06" w:rsidRPr="00682C94">
        <w:rPr>
          <w:rFonts w:eastAsia="Calibri"/>
          <w:lang w:eastAsia="en-US"/>
        </w:rPr>
        <w:t xml:space="preserve">, среди которых в том числе создание условий для привлечения граждан </w:t>
      </w:r>
      <w:r w:rsidR="002E2645">
        <w:rPr>
          <w:rFonts w:eastAsia="Calibri"/>
          <w:lang w:eastAsia="en-US"/>
        </w:rPr>
        <w:br/>
      </w:r>
      <w:r w:rsidR="00621E06" w:rsidRPr="00682C94">
        <w:rPr>
          <w:rFonts w:eastAsia="Calibri"/>
          <w:lang w:eastAsia="en-US"/>
        </w:rPr>
        <w:t>к систематическим занятиям спортом, повышение к 2030 году уровня удовлетворенности граждан условиями для занятий физической культурой и спортом.</w:t>
      </w:r>
      <w:r w:rsidRPr="00682C94">
        <w:rPr>
          <w:rFonts w:eastAsia="Calibri"/>
          <w:lang w:eastAsia="en-US"/>
        </w:rPr>
        <w:t xml:space="preserve"> </w:t>
      </w:r>
    </w:p>
    <w:p w:rsidR="00AE37DE" w:rsidRDefault="00624498" w:rsidP="00E9354E">
      <w:pPr>
        <w:rPr>
          <w:rFonts w:eastAsia="Calibri"/>
          <w:lang w:eastAsia="en-US"/>
        </w:rPr>
      </w:pPr>
      <w:r w:rsidRPr="00682C94">
        <w:rPr>
          <w:rFonts w:eastAsia="Calibri"/>
          <w:lang w:eastAsia="en-US"/>
        </w:rPr>
        <w:lastRenderedPageBreak/>
        <w:t>Достижение указанно</w:t>
      </w:r>
      <w:r w:rsidR="007D57D0">
        <w:rPr>
          <w:rFonts w:eastAsia="Calibri"/>
          <w:lang w:eastAsia="en-US"/>
        </w:rPr>
        <w:t>й национальной цели и реализация</w:t>
      </w:r>
      <w:r w:rsidRPr="00682C94">
        <w:rPr>
          <w:rFonts w:eastAsia="Calibri"/>
          <w:lang w:eastAsia="en-US"/>
        </w:rPr>
        <w:t xml:space="preserve"> </w:t>
      </w:r>
      <w:r w:rsidRPr="00682C94">
        <w:rPr>
          <w:rFonts w:eastAsia="Calibri"/>
          <w:lang w:eastAsia="en-US"/>
        </w:rPr>
        <w:br/>
        <w:t xml:space="preserve">государственной политики в сфере физической культуры </w:t>
      </w:r>
      <w:r w:rsidR="00E9354E" w:rsidRPr="00E9354E">
        <w:rPr>
          <w:rFonts w:eastAsia="Calibri"/>
          <w:lang w:eastAsia="en-US"/>
        </w:rPr>
        <w:br/>
      </w:r>
      <w:r w:rsidR="007D57D0">
        <w:rPr>
          <w:rFonts w:eastAsia="Calibri"/>
          <w:lang w:eastAsia="en-US"/>
        </w:rPr>
        <w:t>и спорта обеспечиваю</w:t>
      </w:r>
      <w:r w:rsidRPr="00682C94">
        <w:rPr>
          <w:rFonts w:eastAsia="Calibri"/>
          <w:lang w:eastAsia="en-US"/>
        </w:rPr>
        <w:t>т</w:t>
      </w:r>
      <w:r w:rsidR="00AE37DE">
        <w:rPr>
          <w:rFonts w:eastAsia="Calibri"/>
          <w:lang w:eastAsia="en-US"/>
        </w:rPr>
        <w:t>ся</w:t>
      </w:r>
      <w:r w:rsidRPr="00682C94">
        <w:rPr>
          <w:rFonts w:eastAsia="Calibri"/>
          <w:lang w:eastAsia="en-US"/>
        </w:rPr>
        <w:t xml:space="preserve"> выполнение</w:t>
      </w:r>
      <w:r w:rsidR="00AE37DE">
        <w:rPr>
          <w:rFonts w:eastAsia="Calibri"/>
          <w:lang w:eastAsia="en-US"/>
        </w:rPr>
        <w:t>м</w:t>
      </w:r>
      <w:r w:rsidRPr="00682C94">
        <w:rPr>
          <w:rFonts w:eastAsia="Calibri"/>
          <w:lang w:eastAsia="en-US"/>
        </w:rPr>
        <w:t xml:space="preserve"> Стратегии развития физической культуры и спорта в Российской Федерации на </w:t>
      </w:r>
      <w:r w:rsidR="00E9354E" w:rsidRPr="00E9354E">
        <w:rPr>
          <w:rFonts w:eastAsia="Calibri"/>
          <w:lang w:eastAsia="en-US"/>
        </w:rPr>
        <w:br/>
      </w:r>
      <w:r w:rsidRPr="00682C94">
        <w:rPr>
          <w:rFonts w:eastAsia="Calibri"/>
          <w:lang w:eastAsia="en-US"/>
        </w:rPr>
        <w:t>период до 2030 года, утвержденной распоряжением Правительства Российской Федерации от 24 ноября 2020 года № 3081-р</w:t>
      </w:r>
      <w:r w:rsidR="00BF54C0">
        <w:rPr>
          <w:rFonts w:eastAsia="Calibri"/>
          <w:lang w:eastAsia="en-US"/>
        </w:rPr>
        <w:t xml:space="preserve"> </w:t>
      </w:r>
      <w:r w:rsidR="00E9354E" w:rsidRPr="00E9354E">
        <w:rPr>
          <w:rFonts w:eastAsia="Calibri"/>
          <w:lang w:eastAsia="en-US"/>
        </w:rPr>
        <w:br/>
      </w:r>
      <w:r w:rsidR="00BF54C0">
        <w:rPr>
          <w:rFonts w:eastAsia="Calibri"/>
          <w:lang w:eastAsia="en-US"/>
        </w:rPr>
        <w:t>(далее – Стратегия)</w:t>
      </w:r>
      <w:r w:rsidRPr="00682C94">
        <w:rPr>
          <w:rFonts w:eastAsia="Calibri"/>
          <w:lang w:eastAsia="en-US"/>
        </w:rPr>
        <w:t xml:space="preserve">, </w:t>
      </w:r>
      <w:r w:rsidR="00AE37DE">
        <w:rPr>
          <w:rFonts w:eastAsia="Calibri"/>
          <w:lang w:eastAsia="en-US"/>
        </w:rPr>
        <w:t xml:space="preserve">а также документов стратегического планирования, разрабатываемых на федеральном и региональном уровнях. </w:t>
      </w:r>
    </w:p>
    <w:p w:rsidR="004945A3" w:rsidRPr="00682C94" w:rsidRDefault="004945A3" w:rsidP="00E9354E">
      <w:pPr>
        <w:rPr>
          <w:szCs w:val="28"/>
        </w:rPr>
      </w:pPr>
      <w:r w:rsidRPr="00682C94">
        <w:rPr>
          <w:szCs w:val="28"/>
        </w:rPr>
        <w:t>По итогам 2024 года доля граждан, систематически занимающихся спортом, составила 60,3</w:t>
      </w:r>
      <w:r w:rsidR="00AE37DE">
        <w:rPr>
          <w:szCs w:val="28"/>
        </w:rPr>
        <w:t> </w:t>
      </w:r>
      <w:r w:rsidR="00621E06" w:rsidRPr="00682C94">
        <w:rPr>
          <w:szCs w:val="28"/>
        </w:rPr>
        <w:t>процента</w:t>
      </w:r>
      <w:r w:rsidRPr="00682C94">
        <w:rPr>
          <w:szCs w:val="28"/>
        </w:rPr>
        <w:t xml:space="preserve">, обеспеченность </w:t>
      </w:r>
      <w:r w:rsidR="00BF54C0">
        <w:rPr>
          <w:szCs w:val="28"/>
        </w:rPr>
        <w:t xml:space="preserve">населения </w:t>
      </w:r>
      <w:r w:rsidRPr="00682C94">
        <w:rPr>
          <w:szCs w:val="28"/>
        </w:rPr>
        <w:t>спортивными сооружениями – 62,8</w:t>
      </w:r>
      <w:r w:rsidR="00AE37DE">
        <w:rPr>
          <w:szCs w:val="28"/>
        </w:rPr>
        <w:t> </w:t>
      </w:r>
      <w:r w:rsidR="00621E06" w:rsidRPr="00682C94">
        <w:rPr>
          <w:szCs w:val="28"/>
        </w:rPr>
        <w:t>процента</w:t>
      </w:r>
      <w:r w:rsidR="00081927">
        <w:rPr>
          <w:szCs w:val="28"/>
        </w:rPr>
        <w:t>,</w:t>
      </w:r>
      <w:r w:rsidR="009962DD" w:rsidRPr="00682C94">
        <w:rPr>
          <w:szCs w:val="28"/>
        </w:rPr>
        <w:t xml:space="preserve"> </w:t>
      </w:r>
      <w:r w:rsidR="00AE37DE">
        <w:rPr>
          <w:szCs w:val="28"/>
        </w:rPr>
        <w:t>г</w:t>
      </w:r>
      <w:r w:rsidRPr="00682C94">
        <w:rPr>
          <w:szCs w:val="28"/>
        </w:rPr>
        <w:t>осударственную поддержк</w:t>
      </w:r>
      <w:r w:rsidR="009962DD" w:rsidRPr="00682C94">
        <w:rPr>
          <w:szCs w:val="28"/>
        </w:rPr>
        <w:t>у получили 763 спортивные школы</w:t>
      </w:r>
      <w:r w:rsidRPr="00682C94">
        <w:rPr>
          <w:szCs w:val="28"/>
        </w:rPr>
        <w:t>.</w:t>
      </w:r>
    </w:p>
    <w:p w:rsidR="004945A3" w:rsidRPr="00682C94" w:rsidRDefault="004945A3" w:rsidP="00E9354E">
      <w:pPr>
        <w:rPr>
          <w:rFonts w:eastAsia="Calibri"/>
          <w:szCs w:val="28"/>
          <w:lang w:eastAsia="en-US"/>
        </w:rPr>
      </w:pPr>
      <w:r w:rsidRPr="00682C94">
        <w:rPr>
          <w:rFonts w:eastAsia="Calibri"/>
          <w:lang w:eastAsia="en-US"/>
        </w:rPr>
        <w:t xml:space="preserve">Вместе с тем не достигнут </w:t>
      </w:r>
      <w:r w:rsidR="00BF54C0">
        <w:rPr>
          <w:rFonts w:eastAsia="Calibri"/>
          <w:lang w:eastAsia="en-US"/>
        </w:rPr>
        <w:t>запланированный уровень</w:t>
      </w:r>
      <w:r w:rsidRPr="00682C94">
        <w:rPr>
          <w:rFonts w:eastAsia="Calibri"/>
          <w:lang w:eastAsia="en-US"/>
        </w:rPr>
        <w:t xml:space="preserve"> удовлетворенности граждан условиями для занятий</w:t>
      </w:r>
      <w:r w:rsidR="00CB49B0">
        <w:rPr>
          <w:rFonts w:eastAsia="Calibri"/>
          <w:lang w:eastAsia="en-US"/>
        </w:rPr>
        <w:t xml:space="preserve"> физической культурой</w:t>
      </w:r>
      <w:r w:rsidR="009962DD" w:rsidRPr="00682C94">
        <w:rPr>
          <w:rFonts w:eastAsia="Calibri"/>
          <w:lang w:eastAsia="en-US"/>
        </w:rPr>
        <w:t xml:space="preserve"> и спортом</w:t>
      </w:r>
      <w:r w:rsidRPr="00682C94">
        <w:rPr>
          <w:rFonts w:eastAsia="Calibri"/>
          <w:lang w:eastAsia="en-US"/>
        </w:rPr>
        <w:t xml:space="preserve">. </w:t>
      </w:r>
      <w:r w:rsidR="00AE37DE">
        <w:rPr>
          <w:rFonts w:eastAsia="Calibri"/>
          <w:lang w:eastAsia="en-US"/>
        </w:rPr>
        <w:t xml:space="preserve">Доля </w:t>
      </w:r>
      <w:r w:rsidR="005728B7" w:rsidRPr="00682C94">
        <w:rPr>
          <w:rFonts w:eastAsia="Calibri"/>
          <w:lang w:eastAsia="en-US"/>
        </w:rPr>
        <w:t xml:space="preserve">вовлеченных в массовый спорт </w:t>
      </w:r>
      <w:r w:rsidRPr="00682C94">
        <w:rPr>
          <w:rFonts w:eastAsia="Calibri"/>
          <w:lang w:eastAsia="en-US"/>
        </w:rPr>
        <w:t xml:space="preserve">граждан, </w:t>
      </w:r>
      <w:r w:rsidR="004E3DF7" w:rsidRPr="00682C94">
        <w:rPr>
          <w:rFonts w:eastAsia="Calibri"/>
          <w:lang w:eastAsia="en-US"/>
        </w:rPr>
        <w:t xml:space="preserve">проживающих на сельских территориях, </w:t>
      </w:r>
      <w:r w:rsidR="00AE37DE">
        <w:rPr>
          <w:rFonts w:eastAsia="Calibri"/>
          <w:lang w:eastAsia="en-US"/>
        </w:rPr>
        <w:t xml:space="preserve">в общей численности сельского населения Российской Федерации </w:t>
      </w:r>
      <w:r w:rsidRPr="00682C94">
        <w:rPr>
          <w:rFonts w:eastAsia="Calibri"/>
          <w:lang w:eastAsia="en-US"/>
        </w:rPr>
        <w:t>составляет 43,2</w:t>
      </w:r>
      <w:r w:rsidR="00EE141B">
        <w:rPr>
          <w:rFonts w:eastAsia="Calibri"/>
          <w:lang w:eastAsia="en-US"/>
        </w:rPr>
        <w:t> </w:t>
      </w:r>
      <w:r w:rsidR="009962DD" w:rsidRPr="00682C94">
        <w:rPr>
          <w:rFonts w:eastAsia="Calibri"/>
          <w:lang w:eastAsia="en-US"/>
        </w:rPr>
        <w:t>процента</w:t>
      </w:r>
      <w:r w:rsidRPr="00682C94">
        <w:rPr>
          <w:rFonts w:eastAsia="Calibri"/>
          <w:lang w:eastAsia="en-US"/>
        </w:rPr>
        <w:t xml:space="preserve">, что ниже </w:t>
      </w:r>
      <w:r w:rsidRPr="00682C94">
        <w:rPr>
          <w:rFonts w:eastAsia="Calibri"/>
          <w:szCs w:val="28"/>
          <w:lang w:eastAsia="en-US"/>
        </w:rPr>
        <w:t xml:space="preserve">среднего уровня по стране. </w:t>
      </w:r>
      <w:r w:rsidR="001778F2">
        <w:rPr>
          <w:rFonts w:eastAsia="Calibri"/>
          <w:lang w:eastAsia="en-US"/>
        </w:rPr>
        <w:t>О</w:t>
      </w:r>
      <w:r w:rsidR="005728B7" w:rsidRPr="00682C94">
        <w:rPr>
          <w:rFonts w:eastAsia="Calibri"/>
          <w:lang w:eastAsia="en-US"/>
        </w:rPr>
        <w:t>сновным</w:t>
      </w:r>
      <w:r w:rsidR="001778F2">
        <w:rPr>
          <w:rFonts w:eastAsia="Calibri"/>
          <w:lang w:eastAsia="en-US"/>
        </w:rPr>
        <w:t>и</w:t>
      </w:r>
      <w:r w:rsidR="005728B7" w:rsidRPr="00682C94">
        <w:rPr>
          <w:rFonts w:eastAsia="Calibri"/>
          <w:lang w:eastAsia="en-US"/>
        </w:rPr>
        <w:t xml:space="preserve"> причинами сложи</w:t>
      </w:r>
      <w:r w:rsidR="001778F2">
        <w:rPr>
          <w:rFonts w:eastAsia="Calibri"/>
          <w:lang w:eastAsia="en-US"/>
        </w:rPr>
        <w:t>вшегося положения явля</w:t>
      </w:r>
      <w:r w:rsidR="00CB49B0">
        <w:rPr>
          <w:rFonts w:eastAsia="Calibri"/>
          <w:lang w:eastAsia="en-US"/>
        </w:rPr>
        <w:t>ю</w:t>
      </w:r>
      <w:r w:rsidR="001778F2">
        <w:rPr>
          <w:rFonts w:eastAsia="Calibri"/>
          <w:lang w:eastAsia="en-US"/>
        </w:rPr>
        <w:t>тся нехватка</w:t>
      </w:r>
      <w:r w:rsidR="005728B7" w:rsidRPr="00682C94">
        <w:rPr>
          <w:rFonts w:eastAsia="Calibri"/>
          <w:lang w:eastAsia="en-US"/>
        </w:rPr>
        <w:t xml:space="preserve"> объектов</w:t>
      </w:r>
      <w:r w:rsidR="007D57D0" w:rsidRPr="007D57D0">
        <w:rPr>
          <w:rFonts w:eastAsia="Calibri"/>
          <w:lang w:eastAsia="en-US"/>
        </w:rPr>
        <w:t xml:space="preserve"> </w:t>
      </w:r>
      <w:r w:rsidR="007D57D0">
        <w:rPr>
          <w:rFonts w:eastAsia="Calibri"/>
          <w:lang w:eastAsia="en-US"/>
        </w:rPr>
        <w:t>спортивной</w:t>
      </w:r>
      <w:r w:rsidR="00CB79DF" w:rsidRPr="00CB79DF">
        <w:rPr>
          <w:rFonts w:eastAsia="Calibri"/>
          <w:lang w:eastAsia="en-US"/>
        </w:rPr>
        <w:t xml:space="preserve"> </w:t>
      </w:r>
      <w:r w:rsidR="00CB79DF">
        <w:rPr>
          <w:rFonts w:eastAsia="Calibri"/>
          <w:lang w:eastAsia="en-US"/>
        </w:rPr>
        <w:t>инфраструктуры</w:t>
      </w:r>
      <w:r w:rsidR="005728B7" w:rsidRPr="00682C94">
        <w:rPr>
          <w:rFonts w:eastAsia="Calibri"/>
          <w:lang w:eastAsia="en-US"/>
        </w:rPr>
        <w:t xml:space="preserve">, низкий уровень </w:t>
      </w:r>
      <w:r w:rsidR="002E2645">
        <w:rPr>
          <w:rFonts w:eastAsia="Calibri"/>
          <w:lang w:eastAsia="en-US"/>
        </w:rPr>
        <w:br/>
      </w:r>
      <w:r w:rsidR="005728B7" w:rsidRPr="00682C94">
        <w:rPr>
          <w:rFonts w:eastAsia="Calibri"/>
          <w:lang w:eastAsia="en-US"/>
        </w:rPr>
        <w:t>их доступности для граждан, а также дефицит квалифицированных кадров</w:t>
      </w:r>
      <w:r w:rsidR="007D57D0">
        <w:rPr>
          <w:rFonts w:eastAsia="Calibri"/>
          <w:lang w:eastAsia="en-US"/>
        </w:rPr>
        <w:t xml:space="preserve"> в сфере физической культуры и спорта</w:t>
      </w:r>
      <w:r w:rsidR="005728B7" w:rsidRPr="00682C94">
        <w:rPr>
          <w:rFonts w:eastAsia="Calibri"/>
          <w:lang w:eastAsia="en-US"/>
        </w:rPr>
        <w:t>.</w:t>
      </w:r>
    </w:p>
    <w:p w:rsidR="00442136" w:rsidRPr="00682C94" w:rsidRDefault="001778F2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Актуальн</w:t>
      </w:r>
      <w:r w:rsidR="00CB49B0">
        <w:rPr>
          <w:rFonts w:eastAsia="Calibri"/>
          <w:lang w:eastAsia="en-US"/>
        </w:rPr>
        <w:t>ой</w:t>
      </w:r>
      <w:r>
        <w:rPr>
          <w:rFonts w:eastAsia="Calibri"/>
          <w:lang w:eastAsia="en-US"/>
        </w:rPr>
        <w:t xml:space="preserve"> остается задача организации</w:t>
      </w:r>
      <w:r w:rsidR="00442136" w:rsidRPr="00682C94">
        <w:rPr>
          <w:rFonts w:eastAsia="Calibri"/>
          <w:lang w:eastAsia="en-US"/>
        </w:rPr>
        <w:t xml:space="preserve"> </w:t>
      </w:r>
      <w:proofErr w:type="spellStart"/>
      <w:r w:rsidR="004945A3" w:rsidRPr="00682C94">
        <w:rPr>
          <w:szCs w:val="28"/>
        </w:rPr>
        <w:t>импортозамещения</w:t>
      </w:r>
      <w:proofErr w:type="spellEnd"/>
      <w:r w:rsidR="004945A3" w:rsidRPr="00682C94">
        <w:rPr>
          <w:szCs w:val="28"/>
        </w:rPr>
        <w:t xml:space="preserve"> в области материально-технического обеспечения системы физической культуры и спорта, включая спо</w:t>
      </w:r>
      <w:r w:rsidR="0066195C">
        <w:rPr>
          <w:szCs w:val="28"/>
        </w:rPr>
        <w:t xml:space="preserve">ртивную экипировку, </w:t>
      </w:r>
      <w:r w:rsidR="004945A3" w:rsidRPr="00682C94">
        <w:rPr>
          <w:szCs w:val="28"/>
        </w:rPr>
        <w:t>оборудование</w:t>
      </w:r>
      <w:r w:rsidR="0066195C">
        <w:rPr>
          <w:szCs w:val="28"/>
        </w:rPr>
        <w:t xml:space="preserve"> и инвентарь</w:t>
      </w:r>
      <w:r w:rsidR="00442136" w:rsidRPr="00682C94">
        <w:rPr>
          <w:szCs w:val="28"/>
        </w:rPr>
        <w:t xml:space="preserve">. </w:t>
      </w:r>
    </w:p>
    <w:p w:rsidR="000A79D9" w:rsidRPr="00682C94" w:rsidRDefault="00442136" w:rsidP="00E9354E">
      <w:pPr>
        <w:rPr>
          <w:rFonts w:eastAsia="Calibri"/>
          <w:strike/>
          <w:lang w:eastAsia="en-US"/>
        </w:rPr>
      </w:pPr>
      <w:r w:rsidRPr="00682C94">
        <w:rPr>
          <w:rFonts w:eastAsia="Calibri"/>
          <w:lang w:eastAsia="en-US"/>
        </w:rPr>
        <w:t xml:space="preserve">Остро </w:t>
      </w:r>
      <w:r w:rsidR="00682C94">
        <w:rPr>
          <w:rFonts w:eastAsia="Calibri"/>
          <w:lang w:eastAsia="en-US"/>
        </w:rPr>
        <w:t>сто</w:t>
      </w:r>
      <w:r w:rsidR="00CB49B0">
        <w:rPr>
          <w:rFonts w:eastAsia="Calibri"/>
          <w:lang w:eastAsia="en-US"/>
        </w:rPr>
        <w:t>я</w:t>
      </w:r>
      <w:r w:rsidR="00682C94">
        <w:rPr>
          <w:rFonts w:eastAsia="Calibri"/>
          <w:lang w:eastAsia="en-US"/>
        </w:rPr>
        <w:t>т</w:t>
      </w:r>
      <w:r w:rsidR="001778F2">
        <w:rPr>
          <w:rFonts w:eastAsia="Calibri"/>
          <w:lang w:eastAsia="en-US"/>
        </w:rPr>
        <w:t xml:space="preserve"> вопрос</w:t>
      </w:r>
      <w:r w:rsidR="00CB49B0">
        <w:rPr>
          <w:rFonts w:eastAsia="Calibri"/>
          <w:lang w:eastAsia="en-US"/>
        </w:rPr>
        <w:t>ы</w:t>
      </w:r>
      <w:r w:rsidRPr="00682C94">
        <w:rPr>
          <w:rFonts w:eastAsia="Calibri"/>
          <w:lang w:eastAsia="en-US"/>
        </w:rPr>
        <w:t xml:space="preserve"> развити</w:t>
      </w:r>
      <w:r w:rsidR="001778F2">
        <w:rPr>
          <w:rFonts w:eastAsia="Calibri"/>
          <w:lang w:eastAsia="en-US"/>
        </w:rPr>
        <w:t>я</w:t>
      </w:r>
      <w:r w:rsidR="00682C94" w:rsidRPr="00682C94">
        <w:rPr>
          <w:rFonts w:eastAsia="Calibri"/>
          <w:lang w:eastAsia="en-US"/>
        </w:rPr>
        <w:t xml:space="preserve"> </w:t>
      </w:r>
      <w:r w:rsidRPr="00682C94">
        <w:rPr>
          <w:rFonts w:cs="NTHarmonica"/>
          <w:szCs w:val="28"/>
          <w:lang w:eastAsia="en-US"/>
        </w:rPr>
        <w:t xml:space="preserve">физической культуры </w:t>
      </w:r>
      <w:r w:rsidR="00E9354E" w:rsidRPr="00E9354E">
        <w:rPr>
          <w:rFonts w:cs="NTHarmonica"/>
          <w:szCs w:val="28"/>
          <w:lang w:eastAsia="en-US"/>
        </w:rPr>
        <w:br/>
      </w:r>
      <w:r w:rsidRPr="00682C94">
        <w:rPr>
          <w:rFonts w:cs="NTHarmonica"/>
          <w:szCs w:val="28"/>
          <w:lang w:eastAsia="en-US"/>
        </w:rPr>
        <w:t>и спорта инвалидов, лиц с ограниченными возможностями здоровья, адаптивной физическо</w:t>
      </w:r>
      <w:r w:rsidR="00682C94" w:rsidRPr="00682C94">
        <w:rPr>
          <w:rFonts w:cs="NTHarmonica"/>
          <w:szCs w:val="28"/>
          <w:lang w:eastAsia="en-US"/>
        </w:rPr>
        <w:t>й культуры и адаптивного спорта</w:t>
      </w:r>
      <w:r w:rsidR="000D01E8">
        <w:rPr>
          <w:rFonts w:cs="NTHarmonica"/>
          <w:szCs w:val="28"/>
          <w:lang w:eastAsia="en-US"/>
        </w:rPr>
        <w:t>.</w:t>
      </w:r>
    </w:p>
    <w:p w:rsidR="00D64B19" w:rsidRDefault="000A79D9">
      <w:r>
        <w:rPr>
          <w:rFonts w:eastAsia="Calibri"/>
          <w:lang w:eastAsia="en-US"/>
        </w:rPr>
        <w:t xml:space="preserve">С учетом изложенного </w:t>
      </w:r>
      <w:r w:rsidR="00D64B19">
        <w:t xml:space="preserve">Совет Федерации Федерального Собрания Российской Федерации  </w:t>
      </w:r>
      <w:r w:rsidR="00D64B19" w:rsidRPr="00B51544">
        <w:rPr>
          <w:b/>
          <w:spacing w:val="60"/>
          <w:szCs w:val="28"/>
        </w:rPr>
        <w:t>постановляет</w:t>
      </w:r>
      <w:r w:rsidR="00D64B19">
        <w:t>:</w:t>
      </w:r>
    </w:p>
    <w:p w:rsidR="00D64B19" w:rsidRDefault="00D64B19"/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 Принять к сведению информацию Министра спорта Российской Федерации о реализации государственной политики </w:t>
      </w:r>
      <w:r>
        <w:rPr>
          <w:rFonts w:eastAsia="Calibri"/>
          <w:lang w:eastAsia="en-US"/>
        </w:rPr>
        <w:br/>
        <w:t xml:space="preserve">в сфере физической культуры и спорта для достижения национальных целей развития Российской Федерации. 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2. Рекомендовать Государственной Думе Федерального Собрания Российской Федерации рассмотреть </w:t>
      </w:r>
      <w:r w:rsidR="007D57D0">
        <w:rPr>
          <w:rFonts w:eastAsia="Calibri"/>
          <w:lang w:eastAsia="en-US"/>
        </w:rPr>
        <w:t>в 2025 году</w:t>
      </w:r>
      <w:r>
        <w:rPr>
          <w:rFonts w:eastAsia="Calibri"/>
          <w:lang w:eastAsia="en-US"/>
        </w:rPr>
        <w:t xml:space="preserve"> следующие проекты федеральных законов:</w:t>
      </w:r>
    </w:p>
    <w:p w:rsidR="000A79D9" w:rsidRDefault="001A3A67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№ 847655-8 "О </w:t>
      </w:r>
      <w:r w:rsidR="000A79D9">
        <w:rPr>
          <w:rFonts w:eastAsia="Calibri"/>
          <w:lang w:eastAsia="en-US"/>
        </w:rPr>
        <w:t>Российском спортивном фонде, внесении изменений в отдельные законодательные акты Российской Федерации и признании утратившими силу отдельных п</w:t>
      </w:r>
      <w:r>
        <w:rPr>
          <w:rFonts w:eastAsia="Calibri"/>
          <w:lang w:eastAsia="en-US"/>
        </w:rPr>
        <w:t>оложений Федерального закона "О </w:t>
      </w:r>
      <w:r w:rsidR="000A79D9">
        <w:rPr>
          <w:rFonts w:eastAsia="Calibri"/>
          <w:lang w:eastAsia="en-US"/>
        </w:rPr>
        <w:t xml:space="preserve">международных соревнованиях </w:t>
      </w:r>
      <w:r w:rsidR="00CB49B0">
        <w:rPr>
          <w:rFonts w:eastAsia="Calibri"/>
          <w:lang w:eastAsia="en-US"/>
        </w:rPr>
        <w:t>"</w:t>
      </w:r>
      <w:r w:rsidR="000A79D9">
        <w:rPr>
          <w:rFonts w:eastAsia="Calibri"/>
          <w:lang w:eastAsia="en-US"/>
        </w:rPr>
        <w:t>Всемирные игры дружбы" и о внесении изменений в отдельные законодательные акты Российской Федерации"</w:t>
      </w:r>
      <w:r w:rsidR="00C65089">
        <w:rPr>
          <w:rFonts w:eastAsia="Calibri"/>
          <w:lang w:eastAsia="en-US"/>
        </w:rPr>
        <w:t xml:space="preserve"> (в части установления порядка создания и правового положения Российского спортивного фонда)</w:t>
      </w:r>
      <w:r w:rsidR="000A79D9">
        <w:rPr>
          <w:rFonts w:eastAsia="Calibri"/>
          <w:lang w:eastAsia="en-US"/>
        </w:rPr>
        <w:t>;</w:t>
      </w:r>
    </w:p>
    <w:p w:rsidR="000A79D9" w:rsidRDefault="001A3A67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№ 897269-8 "О </w:t>
      </w:r>
      <w:r w:rsidR="000A79D9">
        <w:rPr>
          <w:rFonts w:eastAsia="Calibri"/>
          <w:lang w:eastAsia="en-US"/>
        </w:rPr>
        <w:t>внесении изменений в статью</w:t>
      </w:r>
      <w:r w:rsidR="002E2645">
        <w:rPr>
          <w:rFonts w:eastAsia="Calibri"/>
          <w:lang w:eastAsia="en-US"/>
        </w:rPr>
        <w:t> </w:t>
      </w:r>
      <w:r>
        <w:rPr>
          <w:rFonts w:eastAsia="Calibri"/>
          <w:lang w:eastAsia="en-US"/>
        </w:rPr>
        <w:t>29 Федерального закона "О </w:t>
      </w:r>
      <w:r w:rsidR="000A79D9">
        <w:rPr>
          <w:rFonts w:eastAsia="Calibri"/>
          <w:lang w:eastAsia="en-US"/>
        </w:rPr>
        <w:t xml:space="preserve">физической культуре и спорте </w:t>
      </w:r>
      <w:r w:rsidR="000A79D9">
        <w:rPr>
          <w:rFonts w:eastAsia="Calibri"/>
          <w:lang w:eastAsia="en-US"/>
        </w:rPr>
        <w:br/>
        <w:t xml:space="preserve">в Российской Федерации" (в части уточнения полномочий </w:t>
      </w:r>
      <w:r w:rsidR="002E2645">
        <w:rPr>
          <w:rFonts w:eastAsia="Calibri"/>
          <w:lang w:eastAsia="en-US"/>
        </w:rPr>
        <w:br/>
      </w:r>
      <w:r w:rsidR="000A79D9">
        <w:rPr>
          <w:rFonts w:eastAsia="Calibri"/>
          <w:lang w:eastAsia="en-US"/>
        </w:rPr>
        <w:t>по применению нормы расходов средств на проведение физкульт</w:t>
      </w:r>
      <w:r w:rsidR="00C65089">
        <w:rPr>
          <w:rFonts w:eastAsia="Calibri"/>
          <w:lang w:eastAsia="en-US"/>
        </w:rPr>
        <w:t>урных и спортивных мероприятий).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3. Рекомендовать Прав</w:t>
      </w:r>
      <w:r w:rsidR="001778F2">
        <w:rPr>
          <w:rFonts w:eastAsia="Calibri"/>
          <w:lang w:eastAsia="en-US"/>
        </w:rPr>
        <w:t>ительству Российской Федерации:</w:t>
      </w:r>
    </w:p>
    <w:p w:rsidR="006C283E" w:rsidRDefault="00CB49B0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1) </w:t>
      </w:r>
      <w:r w:rsidR="000D01E8" w:rsidRPr="003139A0">
        <w:rPr>
          <w:rFonts w:eastAsia="Calibri"/>
          <w:lang w:eastAsia="en-US"/>
        </w:rPr>
        <w:t>обеспечить разработку</w:t>
      </w:r>
      <w:r w:rsidR="004E2886" w:rsidRPr="003139A0">
        <w:rPr>
          <w:rFonts w:eastAsia="Calibri"/>
          <w:lang w:eastAsia="en-US"/>
        </w:rPr>
        <w:t xml:space="preserve"> </w:t>
      </w:r>
      <w:r w:rsidR="001778F2">
        <w:rPr>
          <w:rFonts w:eastAsia="Calibri"/>
          <w:lang w:eastAsia="en-US"/>
        </w:rPr>
        <w:t>проекта к</w:t>
      </w:r>
      <w:r w:rsidR="004E2886" w:rsidRPr="003139A0">
        <w:rPr>
          <w:rFonts w:eastAsia="Calibri"/>
          <w:lang w:eastAsia="en-US"/>
        </w:rPr>
        <w:t>онцепции развития адаптивного спорта и адаптивной физической культуры на период до 2030 года и на перспективу до 2036 года</w:t>
      </w:r>
      <w:r w:rsidR="004E2886">
        <w:rPr>
          <w:rFonts w:eastAsia="Calibri"/>
          <w:lang w:eastAsia="en-US"/>
        </w:rPr>
        <w:t>;</w:t>
      </w:r>
    </w:p>
    <w:p w:rsidR="000A79D9" w:rsidRDefault="00CB49B0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2) </w:t>
      </w:r>
      <w:r w:rsidR="000D01E8">
        <w:rPr>
          <w:rFonts w:eastAsia="Calibri"/>
          <w:lang w:eastAsia="en-US"/>
        </w:rPr>
        <w:t xml:space="preserve">рассмотреть вопрос </w:t>
      </w:r>
      <w:r w:rsidR="00C65089">
        <w:rPr>
          <w:rFonts w:eastAsia="Calibri"/>
          <w:lang w:eastAsia="en-US"/>
        </w:rPr>
        <w:t xml:space="preserve">о создании </w:t>
      </w:r>
      <w:r w:rsidR="001778F2">
        <w:rPr>
          <w:rFonts w:eastAsia="Calibri"/>
          <w:lang w:eastAsia="en-US"/>
        </w:rPr>
        <w:t xml:space="preserve">за счет средств федерального бюджета </w:t>
      </w:r>
      <w:r w:rsidR="00C65089">
        <w:rPr>
          <w:rFonts w:eastAsia="Calibri"/>
          <w:lang w:eastAsia="en-US"/>
        </w:rPr>
        <w:t xml:space="preserve">сети </w:t>
      </w:r>
      <w:r w:rsidR="006C283E">
        <w:rPr>
          <w:rFonts w:eastAsia="Calibri"/>
          <w:lang w:eastAsia="en-US"/>
        </w:rPr>
        <w:t>медико-восстановительных</w:t>
      </w:r>
      <w:r w:rsidR="00C65089">
        <w:rPr>
          <w:rFonts w:eastAsia="Calibri"/>
          <w:lang w:eastAsia="en-US"/>
        </w:rPr>
        <w:t xml:space="preserve"> центров</w:t>
      </w:r>
      <w:r w:rsidR="00C03338">
        <w:rPr>
          <w:rFonts w:eastAsia="Calibri"/>
          <w:lang w:eastAsia="en-US"/>
        </w:rPr>
        <w:t>;</w:t>
      </w:r>
    </w:p>
    <w:p w:rsidR="00C03338" w:rsidRPr="002E2645" w:rsidRDefault="00E9354E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3) </w:t>
      </w:r>
      <w:r w:rsidR="00C03338">
        <w:rPr>
          <w:rFonts w:eastAsia="Calibri"/>
          <w:lang w:eastAsia="en-US"/>
        </w:rPr>
        <w:t>продолжить реализацию</w:t>
      </w:r>
      <w:r w:rsidR="00C03338" w:rsidRPr="003139A0">
        <w:rPr>
          <w:rFonts w:eastAsia="Calibri"/>
          <w:lang w:eastAsia="en-US"/>
        </w:rPr>
        <w:t xml:space="preserve"> мероприятий по </w:t>
      </w:r>
      <w:r w:rsidR="00FC1A5E">
        <w:rPr>
          <w:rFonts w:eastAsia="Calibri"/>
          <w:lang w:eastAsia="en-US"/>
        </w:rPr>
        <w:t xml:space="preserve">переводу </w:t>
      </w:r>
      <w:r w:rsidR="00FC1A5E">
        <w:rPr>
          <w:rFonts w:eastAsia="Calibri"/>
          <w:lang w:eastAsia="en-US"/>
        </w:rPr>
        <w:br/>
        <w:t>в цифровой формат процесс</w:t>
      </w:r>
      <w:r w:rsidR="00BE49B9">
        <w:rPr>
          <w:rFonts w:eastAsia="Calibri"/>
          <w:lang w:eastAsia="en-US"/>
        </w:rPr>
        <w:t>ов</w:t>
      </w:r>
      <w:r w:rsidR="00FC1A5E">
        <w:rPr>
          <w:rFonts w:eastAsia="Calibri"/>
          <w:lang w:eastAsia="en-US"/>
        </w:rPr>
        <w:t xml:space="preserve"> формирования и ведения</w:t>
      </w:r>
      <w:r w:rsidR="00C03338" w:rsidRPr="003139A0">
        <w:rPr>
          <w:rFonts w:eastAsia="Calibri"/>
          <w:lang w:eastAsia="en-US"/>
        </w:rPr>
        <w:t xml:space="preserve"> перечня физкультурно-спортивных организаций, индивидуальных предпринимателей, осуществляющих деятельность в области физической культуры и спорта в качестве основного вида деятельности, формируем</w:t>
      </w:r>
      <w:r w:rsidR="00C03338">
        <w:rPr>
          <w:rFonts w:eastAsia="Calibri"/>
          <w:lang w:eastAsia="en-US"/>
        </w:rPr>
        <w:t>ого</w:t>
      </w:r>
      <w:r w:rsidR="00C03338" w:rsidRPr="003139A0">
        <w:rPr>
          <w:rFonts w:eastAsia="Calibri"/>
          <w:lang w:eastAsia="en-US"/>
        </w:rPr>
        <w:t xml:space="preserve"> Министерством спорта Российской Федерации на соответствую</w:t>
      </w:r>
      <w:r w:rsidR="002E2645">
        <w:rPr>
          <w:rFonts w:eastAsia="Calibri"/>
          <w:lang w:eastAsia="en-US"/>
        </w:rPr>
        <w:t xml:space="preserve">щий налоговый период, а также рассмотреть вопрос об </w:t>
      </w:r>
      <w:r w:rsidR="001A3A67">
        <w:rPr>
          <w:rFonts w:eastAsia="Calibri"/>
          <w:lang w:eastAsia="en-US"/>
        </w:rPr>
        <w:t>отмене требования</w:t>
      </w:r>
      <w:r w:rsidR="002E2645">
        <w:rPr>
          <w:rFonts w:eastAsia="Calibri"/>
          <w:lang w:eastAsia="en-US"/>
        </w:rPr>
        <w:t xml:space="preserve"> ежегодной подачи</w:t>
      </w:r>
      <w:r w:rsidR="0066195C">
        <w:rPr>
          <w:rFonts w:eastAsia="Calibri"/>
          <w:lang w:eastAsia="en-US"/>
        </w:rPr>
        <w:t xml:space="preserve"> такими</w:t>
      </w:r>
      <w:r w:rsidR="002E2645">
        <w:rPr>
          <w:rFonts w:eastAsia="Calibri"/>
          <w:lang w:eastAsia="en-US"/>
        </w:rPr>
        <w:t xml:space="preserve"> организациями и индивидуальными предпринимателями</w:t>
      </w:r>
      <w:r w:rsidR="001A3A67" w:rsidRPr="001A3A67">
        <w:rPr>
          <w:rFonts w:eastAsia="Calibri"/>
          <w:lang w:eastAsia="en-US"/>
        </w:rPr>
        <w:t xml:space="preserve"> </w:t>
      </w:r>
      <w:r w:rsidR="001A3A67">
        <w:rPr>
          <w:rFonts w:eastAsia="Calibri"/>
          <w:lang w:eastAsia="en-US"/>
        </w:rPr>
        <w:t>документов для</w:t>
      </w:r>
      <w:r w:rsidR="002E2645">
        <w:rPr>
          <w:rFonts w:eastAsia="Calibri"/>
          <w:lang w:eastAsia="en-US"/>
        </w:rPr>
        <w:t xml:space="preserve"> включени</w:t>
      </w:r>
      <w:r w:rsidR="001A3A67">
        <w:rPr>
          <w:rFonts w:eastAsia="Calibri"/>
          <w:lang w:eastAsia="en-US"/>
        </w:rPr>
        <w:t>я</w:t>
      </w:r>
      <w:r w:rsidR="002E2645">
        <w:rPr>
          <w:rFonts w:eastAsia="Calibri"/>
          <w:lang w:eastAsia="en-US"/>
        </w:rPr>
        <w:t xml:space="preserve"> в указанный перечень.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4. Рекомендовать Министерству спорта Россий</w:t>
      </w:r>
      <w:r w:rsidR="004E2886">
        <w:rPr>
          <w:rFonts w:eastAsia="Calibri"/>
          <w:lang w:eastAsia="en-US"/>
        </w:rPr>
        <w:t>ской Федерации</w:t>
      </w:r>
      <w:r>
        <w:rPr>
          <w:rFonts w:eastAsia="Calibri"/>
          <w:lang w:eastAsia="en-US"/>
        </w:rPr>
        <w:t>: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1) </w:t>
      </w:r>
      <w:r w:rsidR="004E2886">
        <w:rPr>
          <w:rFonts w:eastAsia="Calibri"/>
          <w:lang w:eastAsia="en-US"/>
        </w:rPr>
        <w:t xml:space="preserve">представить предложения </w:t>
      </w:r>
      <w:r>
        <w:rPr>
          <w:rFonts w:eastAsia="Calibri"/>
          <w:lang w:eastAsia="en-US"/>
        </w:rPr>
        <w:t>по совершенствованию системы управления в области физической культуры и спорта на федера</w:t>
      </w:r>
      <w:r w:rsidR="004E2886">
        <w:rPr>
          <w:rFonts w:eastAsia="Calibri"/>
          <w:lang w:eastAsia="en-US"/>
        </w:rPr>
        <w:t xml:space="preserve">льном, региональном </w:t>
      </w:r>
      <w:r>
        <w:rPr>
          <w:rFonts w:eastAsia="Calibri"/>
          <w:lang w:eastAsia="en-US"/>
        </w:rPr>
        <w:t xml:space="preserve">и муниципальном уровнях, </w:t>
      </w:r>
      <w:r w:rsidR="004E2886">
        <w:rPr>
          <w:rFonts w:eastAsia="Calibri"/>
          <w:lang w:eastAsia="en-US"/>
        </w:rPr>
        <w:t xml:space="preserve">в том числе </w:t>
      </w:r>
      <w:r>
        <w:rPr>
          <w:rFonts w:eastAsia="Calibri"/>
          <w:lang w:eastAsia="en-US"/>
        </w:rPr>
        <w:t xml:space="preserve">в части согласования </w:t>
      </w:r>
      <w:r w:rsidR="00FC1A5E">
        <w:rPr>
          <w:rFonts w:eastAsia="Calibri"/>
          <w:lang w:eastAsia="en-US"/>
        </w:rPr>
        <w:t xml:space="preserve">Министерством спорта Российской Федерации </w:t>
      </w:r>
      <w:r>
        <w:rPr>
          <w:rFonts w:eastAsia="Calibri"/>
          <w:lang w:eastAsia="en-US"/>
        </w:rPr>
        <w:t xml:space="preserve">назначения на должность руководителей </w:t>
      </w:r>
      <w:r w:rsidR="004E2886">
        <w:rPr>
          <w:rFonts w:eastAsia="Calibri"/>
          <w:lang w:eastAsia="en-US"/>
        </w:rPr>
        <w:t>органов</w:t>
      </w:r>
      <w:r>
        <w:rPr>
          <w:rFonts w:eastAsia="Calibri"/>
          <w:lang w:eastAsia="en-US"/>
        </w:rPr>
        <w:t xml:space="preserve"> </w:t>
      </w:r>
      <w:r w:rsidR="00331C48">
        <w:rPr>
          <w:rFonts w:eastAsia="Calibri"/>
          <w:lang w:eastAsia="en-US"/>
        </w:rPr>
        <w:lastRenderedPageBreak/>
        <w:t xml:space="preserve">исполнительной </w:t>
      </w:r>
      <w:r>
        <w:rPr>
          <w:rFonts w:eastAsia="Calibri"/>
          <w:lang w:eastAsia="en-US"/>
        </w:rPr>
        <w:t xml:space="preserve">власти субъектов Российской Федерации </w:t>
      </w:r>
      <w:r w:rsidR="002E2645">
        <w:rPr>
          <w:rFonts w:eastAsia="Calibri"/>
          <w:lang w:eastAsia="en-US"/>
        </w:rPr>
        <w:br/>
      </w:r>
      <w:r>
        <w:rPr>
          <w:rFonts w:eastAsia="Calibri"/>
          <w:lang w:eastAsia="en-US"/>
        </w:rPr>
        <w:t>в области физической культуры и спорта</w:t>
      </w:r>
      <w:r w:rsidRPr="00BE49B9">
        <w:rPr>
          <w:rFonts w:eastAsia="Calibri"/>
          <w:lang w:eastAsia="en-US"/>
        </w:rPr>
        <w:t>;</w:t>
      </w:r>
    </w:p>
    <w:p w:rsidR="000A79D9" w:rsidRDefault="00FC1A5E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2</w:t>
      </w:r>
      <w:r w:rsidR="00153FAD">
        <w:rPr>
          <w:rFonts w:eastAsia="Calibri"/>
          <w:lang w:eastAsia="en-US"/>
        </w:rPr>
        <w:t>) </w:t>
      </w:r>
      <w:proofErr w:type="gramStart"/>
      <w:r w:rsidR="00153FAD">
        <w:rPr>
          <w:rFonts w:eastAsia="Calibri"/>
          <w:lang w:eastAsia="en-US"/>
        </w:rPr>
        <w:t>обеспечить</w:t>
      </w:r>
      <w:proofErr w:type="gramEnd"/>
      <w:r w:rsidR="00DC60B1">
        <w:rPr>
          <w:rFonts w:eastAsia="Calibri"/>
          <w:lang w:eastAsia="en-US"/>
        </w:rPr>
        <w:t xml:space="preserve"> начиная с 2026 года</w:t>
      </w:r>
      <w:r w:rsidR="00751B3E">
        <w:rPr>
          <w:rFonts w:eastAsia="Calibri"/>
          <w:lang w:eastAsia="en-US"/>
        </w:rPr>
        <w:t xml:space="preserve"> реализацию программы</w:t>
      </w:r>
      <w:r w:rsidR="000A79D9">
        <w:rPr>
          <w:rFonts w:eastAsia="Calibri"/>
          <w:lang w:eastAsia="en-US"/>
        </w:rPr>
        <w:t xml:space="preserve"> "Земский тренер" в субъектах Российской Федерации; </w:t>
      </w:r>
    </w:p>
    <w:p w:rsidR="000A79D9" w:rsidRDefault="00FC1A5E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="000A79D9">
        <w:rPr>
          <w:rFonts w:eastAsia="Calibri"/>
          <w:lang w:eastAsia="en-US"/>
        </w:rPr>
        <w:t>) </w:t>
      </w:r>
      <w:r w:rsidR="00751B3E">
        <w:rPr>
          <w:rFonts w:eastAsia="Calibri"/>
          <w:lang w:eastAsia="en-US"/>
        </w:rPr>
        <w:t xml:space="preserve">рассмотреть вопрос </w:t>
      </w:r>
      <w:r w:rsidR="00DC60B1">
        <w:rPr>
          <w:rFonts w:eastAsia="Calibri"/>
          <w:lang w:eastAsia="en-US"/>
        </w:rPr>
        <w:t>о внесении</w:t>
      </w:r>
      <w:r w:rsidR="000A79D9">
        <w:rPr>
          <w:rFonts w:eastAsia="Calibri"/>
          <w:lang w:eastAsia="en-US"/>
        </w:rPr>
        <w:t xml:space="preserve"> изменений </w:t>
      </w:r>
      <w:r w:rsidR="00E9354E">
        <w:rPr>
          <w:rFonts w:eastAsia="Calibri"/>
          <w:lang w:eastAsia="en-US"/>
        </w:rPr>
        <w:br/>
      </w:r>
      <w:r w:rsidR="000A79D9">
        <w:rPr>
          <w:rFonts w:eastAsia="Calibri"/>
          <w:lang w:eastAsia="en-US"/>
        </w:rPr>
        <w:t>в государственную программу Российской Федерации "Развитие</w:t>
      </w:r>
      <w:r w:rsidR="00751B3E">
        <w:rPr>
          <w:rFonts w:eastAsia="Calibri"/>
          <w:lang w:eastAsia="en-US"/>
        </w:rPr>
        <w:t xml:space="preserve"> физической культуры и спорта"</w:t>
      </w:r>
      <w:r w:rsidR="00AE37DE">
        <w:rPr>
          <w:rFonts w:eastAsia="Calibri"/>
          <w:lang w:eastAsia="en-US"/>
        </w:rPr>
        <w:t>, утвержденную постановлением Правительства Российской Федерации от 30 сентября 2021 года № 1661,</w:t>
      </w:r>
      <w:r w:rsidR="00751B3E">
        <w:rPr>
          <w:rFonts w:eastAsia="Calibri"/>
          <w:lang w:eastAsia="en-US"/>
        </w:rPr>
        <w:t xml:space="preserve"> </w:t>
      </w:r>
      <w:r w:rsidR="000A79D9">
        <w:rPr>
          <w:rFonts w:eastAsia="Calibri"/>
          <w:lang w:eastAsia="en-US"/>
        </w:rPr>
        <w:t>в части:</w:t>
      </w:r>
    </w:p>
    <w:p w:rsidR="007D57D0" w:rsidRDefault="007D57D0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совершенствования методики расчетов показателей</w:t>
      </w:r>
      <w:r w:rsidR="002E2645">
        <w:rPr>
          <w:rFonts w:eastAsia="Calibri"/>
          <w:lang w:eastAsia="en-US"/>
        </w:rPr>
        <w:t xml:space="preserve"> развития физической культуры и спорта</w:t>
      </w:r>
      <w:r>
        <w:rPr>
          <w:rFonts w:eastAsia="Calibri"/>
          <w:lang w:eastAsia="en-US"/>
        </w:rPr>
        <w:t>;</w:t>
      </w:r>
    </w:p>
    <w:p w:rsidR="000A79D9" w:rsidRDefault="00751B3E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включения</w:t>
      </w:r>
      <w:r w:rsidR="000A79D9">
        <w:rPr>
          <w:rFonts w:eastAsia="Calibri"/>
          <w:lang w:eastAsia="en-US"/>
        </w:rPr>
        <w:t xml:space="preserve"> показателей, отражающих количество детей, занимающихся физической культурой и спортом;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="00751B3E">
        <w:rPr>
          <w:rFonts w:eastAsia="Calibri"/>
          <w:lang w:eastAsia="en-US"/>
        </w:rPr>
        <w:t>орректировки</w:t>
      </w:r>
      <w:r w:rsidR="007D57D0">
        <w:rPr>
          <w:rFonts w:eastAsia="Calibri"/>
          <w:lang w:eastAsia="en-US"/>
        </w:rPr>
        <w:t xml:space="preserve"> П</w:t>
      </w:r>
      <w:r>
        <w:rPr>
          <w:rFonts w:eastAsia="Calibri"/>
          <w:lang w:eastAsia="en-US"/>
        </w:rPr>
        <w:t xml:space="preserve">равил </w:t>
      </w:r>
      <w:r w:rsidR="00DC60B1">
        <w:rPr>
          <w:rFonts w:eastAsia="Calibri"/>
          <w:lang w:eastAsia="en-US"/>
        </w:rPr>
        <w:t xml:space="preserve">предоставления и распределения субсидий из федерального бюджета бюджетам субъектов Российской Федерации в целях </w:t>
      </w:r>
      <w:proofErr w:type="spellStart"/>
      <w:r w:rsidR="00DC60B1">
        <w:rPr>
          <w:rFonts w:eastAsia="Calibri"/>
          <w:lang w:eastAsia="en-US"/>
        </w:rPr>
        <w:t>софинансирования</w:t>
      </w:r>
      <w:proofErr w:type="spellEnd"/>
      <w:r w:rsidR="00DC60B1">
        <w:rPr>
          <w:rFonts w:eastAsia="Calibri"/>
          <w:lang w:eastAsia="en-US"/>
        </w:rPr>
        <w:t xml:space="preserve"> расходных обязательств субъектов Российской Федерации по оснащению объектов спортивной инфраструктуры спортивно-технологическим оборудованием </w:t>
      </w:r>
      <w:r>
        <w:rPr>
          <w:rFonts w:eastAsia="Calibri"/>
          <w:lang w:eastAsia="en-US"/>
        </w:rPr>
        <w:t xml:space="preserve">с учетом необходимости выравнивания уровня обеспеченности </w:t>
      </w:r>
      <w:r w:rsidR="00DC60B1">
        <w:rPr>
          <w:rFonts w:eastAsia="Calibri"/>
          <w:lang w:eastAsia="en-US"/>
        </w:rPr>
        <w:t xml:space="preserve">граждан спортивными </w:t>
      </w:r>
      <w:r w:rsidR="00CB49B0">
        <w:rPr>
          <w:rFonts w:eastAsia="Calibri"/>
          <w:lang w:eastAsia="en-US"/>
        </w:rPr>
        <w:t>сооружениями</w:t>
      </w:r>
      <w:r>
        <w:rPr>
          <w:rFonts w:eastAsia="Calibri"/>
          <w:lang w:eastAsia="en-US"/>
        </w:rPr>
        <w:t>;</w:t>
      </w:r>
    </w:p>
    <w:p w:rsidR="007D57D0" w:rsidRDefault="007D57D0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корректировки Правил </w:t>
      </w:r>
      <w:r w:rsidR="0080073E" w:rsidRPr="0080073E">
        <w:rPr>
          <w:rFonts w:eastAsia="Calibri"/>
          <w:lang w:eastAsia="en-US"/>
        </w:rPr>
        <w:t xml:space="preserve">предоставления и распределения субсидий из федерального бюджета бюджетам субъектов Российской Федерации в целях </w:t>
      </w:r>
      <w:proofErr w:type="spellStart"/>
      <w:r w:rsidR="0080073E" w:rsidRPr="0080073E">
        <w:rPr>
          <w:rFonts w:eastAsia="Calibri"/>
          <w:lang w:eastAsia="en-US"/>
        </w:rPr>
        <w:t>софинансирования</w:t>
      </w:r>
      <w:proofErr w:type="spellEnd"/>
      <w:r w:rsidR="0080073E" w:rsidRPr="0080073E">
        <w:rPr>
          <w:rFonts w:eastAsia="Calibri"/>
          <w:lang w:eastAsia="en-US"/>
        </w:rPr>
        <w:t xml:space="preserve"> расходных обязательств субъектов Российской Федерации, </w:t>
      </w:r>
      <w:r w:rsidR="0080073E" w:rsidRPr="0080073E">
        <w:t>возникающих при реализации мероприятий по созданию (реконструкции) объектов спортивной инфраструктуры массового спорта на основании соглашений о государственно-частном (</w:t>
      </w:r>
      <w:proofErr w:type="spellStart"/>
      <w:r w:rsidR="0080073E" w:rsidRPr="0080073E">
        <w:t>муниципально</w:t>
      </w:r>
      <w:proofErr w:type="spellEnd"/>
      <w:r w:rsidR="0080073E" w:rsidRPr="0080073E">
        <w:t>-частном) партнерстве или концессионных соглашений</w:t>
      </w:r>
      <w:r w:rsidR="0080073E">
        <w:t xml:space="preserve"> </w:t>
      </w:r>
      <w:r w:rsidRPr="0080073E">
        <w:rPr>
          <w:rFonts w:eastAsia="Calibri"/>
          <w:lang w:eastAsia="en-US"/>
        </w:rPr>
        <w:t>для</w:t>
      </w:r>
      <w:r>
        <w:rPr>
          <w:rFonts w:eastAsia="Calibri"/>
          <w:lang w:eastAsia="en-US"/>
        </w:rPr>
        <w:t xml:space="preserve"> определения бюджетной эффективности проектов</w:t>
      </w:r>
      <w:r w:rsidR="0080073E">
        <w:rPr>
          <w:rFonts w:eastAsia="Calibri"/>
          <w:lang w:eastAsia="en-US"/>
        </w:rPr>
        <w:t>, реализуемых в</w:t>
      </w:r>
      <w:r w:rsidR="00CB79DF">
        <w:rPr>
          <w:rFonts w:eastAsia="Calibri"/>
          <w:lang w:eastAsia="en-US"/>
        </w:rPr>
        <w:t xml:space="preserve"> </w:t>
      </w:r>
      <w:r w:rsidR="0080073E">
        <w:rPr>
          <w:rFonts w:eastAsia="Calibri"/>
          <w:lang w:eastAsia="en-US"/>
        </w:rPr>
        <w:t xml:space="preserve">рамках соглашений о </w:t>
      </w:r>
      <w:r w:rsidR="0080073E" w:rsidRPr="0080073E">
        <w:t>государственно-частном (</w:t>
      </w:r>
      <w:proofErr w:type="spellStart"/>
      <w:r w:rsidR="0080073E" w:rsidRPr="0080073E">
        <w:t>муниципально</w:t>
      </w:r>
      <w:proofErr w:type="spellEnd"/>
      <w:r w:rsidR="0080073E" w:rsidRPr="0080073E">
        <w:t>-частном) партнерстве</w:t>
      </w:r>
      <w:r w:rsidR="0080073E">
        <w:t xml:space="preserve"> на территориях Российской Федерации согласно перечню геостратегических те</w:t>
      </w:r>
      <w:r w:rsidR="00CB79DF">
        <w:t>рриторий Российской Федерации (п</w:t>
      </w:r>
      <w:r w:rsidR="0080073E">
        <w:t>риложение №</w:t>
      </w:r>
      <w:r w:rsidR="00F14BED">
        <w:t> </w:t>
      </w:r>
      <w:r w:rsidR="0080073E">
        <w:t>2 к Стратегии</w:t>
      </w:r>
      <w:r w:rsidR="00404A64" w:rsidRPr="00404A64">
        <w:t xml:space="preserve"> пространственного развития Российской Федерации на период до 2030 года с прогнозом до 2036 года</w:t>
      </w:r>
      <w:r w:rsidR="00404A64">
        <w:t>)</w:t>
      </w:r>
      <w:r w:rsidR="002E2645">
        <w:t>,</w:t>
      </w:r>
      <w:r w:rsidR="00404A64">
        <w:t xml:space="preserve"> в значении</w:t>
      </w:r>
      <w:r w:rsidR="00A722E9" w:rsidRPr="00A722E9">
        <w:t xml:space="preserve"> не менее 5 внебюджетных рублей на каждый рубль из средств бюджетов бюджетной системы Российской Федерации</w:t>
      </w:r>
      <w:r w:rsidR="00A722E9">
        <w:t>;</w:t>
      </w:r>
    </w:p>
    <w:p w:rsidR="00FC1A5E" w:rsidRDefault="00FC1A5E" w:rsidP="00FC1A5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3139A0">
        <w:rPr>
          <w:rFonts w:eastAsia="Calibri"/>
          <w:lang w:eastAsia="en-US"/>
        </w:rPr>
        <w:t>)</w:t>
      </w:r>
      <w:r>
        <w:rPr>
          <w:rFonts w:eastAsia="Calibri"/>
          <w:lang w:eastAsia="en-US"/>
        </w:rPr>
        <w:t> </w:t>
      </w:r>
      <w:r w:rsidRPr="003139A0">
        <w:rPr>
          <w:rFonts w:eastAsia="Calibri"/>
          <w:lang w:eastAsia="en-US"/>
        </w:rPr>
        <w:t xml:space="preserve">рассмотреть вопрос о внесении изменений </w:t>
      </w:r>
      <w:r>
        <w:rPr>
          <w:rFonts w:eastAsia="Calibri"/>
          <w:lang w:eastAsia="en-US"/>
        </w:rPr>
        <w:br/>
      </w:r>
      <w:r w:rsidRPr="003139A0">
        <w:rPr>
          <w:rFonts w:eastAsia="Calibri"/>
          <w:lang w:eastAsia="en-US"/>
        </w:rPr>
        <w:t>в Федеральный закон "Об</w:t>
      </w:r>
      <w:r w:rsidR="001A3A67">
        <w:rPr>
          <w:rFonts w:eastAsia="Calibri"/>
          <w:lang w:eastAsia="en-US"/>
        </w:rPr>
        <w:t> </w:t>
      </w:r>
      <w:r w:rsidRPr="003139A0">
        <w:rPr>
          <w:rFonts w:eastAsia="Calibri"/>
          <w:lang w:eastAsia="en-US"/>
        </w:rPr>
        <w:t xml:space="preserve">особенностях правового регулирования </w:t>
      </w:r>
      <w:r w:rsidRPr="003139A0">
        <w:rPr>
          <w:rFonts w:eastAsia="Calibri"/>
          <w:lang w:eastAsia="en-US"/>
        </w:rPr>
        <w:lastRenderedPageBreak/>
        <w:t xml:space="preserve">отношений в области физической культуры и спорта в связи </w:t>
      </w:r>
      <w:r>
        <w:rPr>
          <w:rFonts w:eastAsia="Calibri"/>
          <w:lang w:eastAsia="en-US"/>
        </w:rPr>
        <w:br/>
      </w:r>
      <w:r w:rsidRPr="003139A0">
        <w:rPr>
          <w:rFonts w:eastAsia="Calibri"/>
          <w:lang w:eastAsia="en-US"/>
        </w:rPr>
        <w:t>с принятием в Российскую Федерацию Донецкой Народной Республики, Луганской Народной Республики, Запорожской области и Херсонской области</w:t>
      </w:r>
      <w:r>
        <w:rPr>
          <w:rFonts w:eastAsia="Calibri"/>
          <w:lang w:eastAsia="en-US"/>
        </w:rPr>
        <w:t xml:space="preserve"> и образованием в составе Российской Федерации новых субъектов – Донецкой Народной Республики, Луганской Народной Республики, Запорожской области и Херсонской области</w:t>
      </w:r>
      <w:r w:rsidRPr="003139A0">
        <w:rPr>
          <w:rFonts w:eastAsia="Calibri"/>
          <w:lang w:eastAsia="en-US"/>
        </w:rPr>
        <w:t>" в части продления до 2030 года действия его положений, пр</w:t>
      </w:r>
      <w:r>
        <w:rPr>
          <w:rFonts w:eastAsia="Calibri"/>
          <w:lang w:eastAsia="en-US"/>
        </w:rPr>
        <w:t>именяемых до 1 января 2026 года</w:t>
      </w:r>
      <w:r w:rsidRPr="003139A0">
        <w:rPr>
          <w:rFonts w:eastAsia="Calibri"/>
          <w:lang w:eastAsia="en-US"/>
        </w:rPr>
        <w:t>;</w:t>
      </w:r>
    </w:p>
    <w:p w:rsidR="000A79D9" w:rsidRDefault="006B0F3B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5) оказывать</w:t>
      </w:r>
      <w:r w:rsidR="000A79D9">
        <w:rPr>
          <w:rFonts w:eastAsia="Calibri"/>
          <w:lang w:eastAsia="en-US"/>
        </w:rPr>
        <w:t xml:space="preserve"> органам исполнительной власти Донецкой Народной Республики, Луганской Народной Республики, Запорожской области и</w:t>
      </w:r>
      <w:r w:rsidR="00DC60B1">
        <w:rPr>
          <w:rFonts w:eastAsia="Calibri"/>
          <w:lang w:eastAsia="en-US"/>
        </w:rPr>
        <w:t xml:space="preserve"> Херсонской области методическ</w:t>
      </w:r>
      <w:r w:rsidR="00CB49B0">
        <w:rPr>
          <w:rFonts w:eastAsia="Calibri"/>
          <w:lang w:eastAsia="en-US"/>
        </w:rPr>
        <w:t>ую</w:t>
      </w:r>
      <w:r w:rsidR="00DC60B1">
        <w:rPr>
          <w:rFonts w:eastAsia="Calibri"/>
          <w:lang w:eastAsia="en-US"/>
        </w:rPr>
        <w:t xml:space="preserve"> </w:t>
      </w:r>
      <w:r w:rsidR="00CB49B0">
        <w:rPr>
          <w:rFonts w:eastAsia="Calibri"/>
          <w:lang w:eastAsia="en-US"/>
        </w:rPr>
        <w:t>поддержку</w:t>
      </w:r>
      <w:r w:rsidR="000A79D9">
        <w:rPr>
          <w:rFonts w:eastAsia="Calibri"/>
          <w:lang w:eastAsia="en-US"/>
        </w:rPr>
        <w:t xml:space="preserve"> в реализации Стратегии, </w:t>
      </w:r>
      <w:r>
        <w:rPr>
          <w:rFonts w:eastAsia="Calibri"/>
          <w:lang w:eastAsia="en-US"/>
        </w:rPr>
        <w:t>а также обеспечить контроль</w:t>
      </w:r>
      <w:r w:rsidR="000A79D9">
        <w:rPr>
          <w:rFonts w:eastAsia="Calibri"/>
          <w:lang w:eastAsia="en-US"/>
        </w:rPr>
        <w:t xml:space="preserve"> за достижением указанными субъектами Российской Федерации целевых показате</w:t>
      </w:r>
      <w:r w:rsidR="00183881">
        <w:rPr>
          <w:rFonts w:eastAsia="Calibri"/>
          <w:lang w:eastAsia="en-US"/>
        </w:rPr>
        <w:t>лей Стратегии</w:t>
      </w:r>
      <w:r w:rsidR="000A79D9">
        <w:rPr>
          <w:rFonts w:eastAsia="Calibri"/>
          <w:lang w:eastAsia="en-US"/>
        </w:rPr>
        <w:t>;</w:t>
      </w:r>
    </w:p>
    <w:p w:rsidR="008A79B8" w:rsidRPr="008A79B8" w:rsidRDefault="008A79B8" w:rsidP="008A79B8">
      <w:pPr>
        <w:rPr>
          <w:rFonts w:eastAsia="Calibri"/>
          <w:b/>
          <w:color w:val="000000" w:themeColor="text1"/>
          <w:lang w:eastAsia="en-US"/>
        </w:rPr>
      </w:pPr>
      <w:r>
        <w:rPr>
          <w:color w:val="000000" w:themeColor="text1"/>
        </w:rPr>
        <w:t>6</w:t>
      </w:r>
      <w:r w:rsidR="00CB79DF">
        <w:rPr>
          <w:color w:val="000000" w:themeColor="text1"/>
        </w:rPr>
        <w:t>) </w:t>
      </w:r>
      <w:r w:rsidRPr="008A79B8">
        <w:rPr>
          <w:color w:val="000000" w:themeColor="text1"/>
        </w:rPr>
        <w:t>проработать при формировании проекта федерального бюджета на 2026 год и на плановый период 2027 и 2028 годов вопрос о вы</w:t>
      </w:r>
      <w:r>
        <w:rPr>
          <w:color w:val="000000" w:themeColor="text1"/>
        </w:rPr>
        <w:t xml:space="preserve">делении бюджетных ассигнований </w:t>
      </w:r>
      <w:r w:rsidRPr="008A79B8">
        <w:rPr>
          <w:color w:val="000000" w:themeColor="text1"/>
        </w:rPr>
        <w:t>на строительство спортивного комплекса с легкоатлетическим манежем и училищем олимпийского резерва в Республике Башкортостан</w:t>
      </w:r>
      <w:r w:rsidR="00CB79DF">
        <w:rPr>
          <w:b/>
          <w:color w:val="000000" w:themeColor="text1"/>
        </w:rPr>
        <w:t>;</w:t>
      </w:r>
    </w:p>
    <w:p w:rsidR="00FC1A5E" w:rsidRDefault="008A79B8" w:rsidP="00FC1A5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="00FC1A5E">
        <w:rPr>
          <w:rFonts w:eastAsia="Calibri"/>
          <w:lang w:eastAsia="en-US"/>
        </w:rPr>
        <w:t>) разработать методические рекомендации для субъектов Российской Федерации по следующим вопросам:</w:t>
      </w:r>
    </w:p>
    <w:p w:rsidR="00FC1A5E" w:rsidRDefault="00FC1A5E" w:rsidP="00FC1A5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эксплуатация объектов спортивной инфраструктуры, объектов, созданных за счет средств федерального бюджета, </w:t>
      </w:r>
      <w:r>
        <w:rPr>
          <w:rFonts w:eastAsia="Calibri"/>
          <w:lang w:eastAsia="en-US"/>
        </w:rPr>
        <w:br/>
        <w:t>в том числе условия предоставления спортивных и физкультурно-оздоровительных услуг;</w:t>
      </w:r>
    </w:p>
    <w:p w:rsidR="00FC1A5E" w:rsidRDefault="00FC1A5E" w:rsidP="00FC1A5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реализация типовых проектных решений по созданию быстровозводимых и малобюджетных объектов спорта;</w:t>
      </w:r>
    </w:p>
    <w:p w:rsidR="00FC1A5E" w:rsidRPr="00FC1A5E" w:rsidRDefault="00FC1A5E" w:rsidP="00FC1A5E">
      <w:pPr>
        <w:rPr>
          <w:rFonts w:eastAsia="Calibri"/>
          <w:lang w:eastAsia="en-US"/>
        </w:rPr>
      </w:pPr>
      <w:r w:rsidRPr="003139A0">
        <w:rPr>
          <w:rFonts w:eastAsia="Calibri"/>
          <w:lang w:eastAsia="en-US"/>
        </w:rPr>
        <w:t xml:space="preserve">создание </w:t>
      </w:r>
      <w:proofErr w:type="spellStart"/>
      <w:r w:rsidRPr="003139A0">
        <w:rPr>
          <w:rFonts w:eastAsia="Calibri"/>
          <w:lang w:eastAsia="en-US"/>
        </w:rPr>
        <w:t>безбарьерной</w:t>
      </w:r>
      <w:proofErr w:type="spellEnd"/>
      <w:r w:rsidRPr="003139A0">
        <w:rPr>
          <w:rFonts w:eastAsia="Calibri"/>
          <w:lang w:eastAsia="en-US"/>
        </w:rPr>
        <w:t xml:space="preserve"> среды для инвалидов и лиц </w:t>
      </w:r>
      <w:r>
        <w:rPr>
          <w:rFonts w:eastAsia="Calibri"/>
          <w:lang w:eastAsia="en-US"/>
        </w:rPr>
        <w:br/>
      </w:r>
      <w:r w:rsidRPr="003139A0">
        <w:rPr>
          <w:rFonts w:eastAsia="Calibri"/>
          <w:lang w:eastAsia="en-US"/>
        </w:rPr>
        <w:t>с ограниченными возможностями</w:t>
      </w:r>
      <w:r>
        <w:rPr>
          <w:rFonts w:eastAsia="Calibri"/>
          <w:lang w:eastAsia="en-US"/>
        </w:rPr>
        <w:t xml:space="preserve"> здоровья </w:t>
      </w:r>
      <w:r w:rsidRPr="003139A0">
        <w:rPr>
          <w:rFonts w:eastAsia="Calibri"/>
          <w:lang w:eastAsia="en-US"/>
        </w:rPr>
        <w:t>на объектах спортивной инфраструктуры</w:t>
      </w:r>
      <w:r w:rsidRPr="00FC1A5E">
        <w:rPr>
          <w:rFonts w:eastAsia="Calibri"/>
          <w:lang w:eastAsia="en-US"/>
        </w:rPr>
        <w:t>;</w:t>
      </w:r>
    </w:p>
    <w:p w:rsidR="000A79D9" w:rsidRDefault="008A79B8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="006B0F3B">
        <w:rPr>
          <w:rFonts w:eastAsia="Calibri"/>
          <w:lang w:eastAsia="en-US"/>
        </w:rPr>
        <w:t>) </w:t>
      </w:r>
      <w:r w:rsidR="000A79D9">
        <w:rPr>
          <w:rFonts w:eastAsia="Calibri"/>
          <w:lang w:eastAsia="en-US"/>
        </w:rPr>
        <w:t>совершенс</w:t>
      </w:r>
      <w:r w:rsidR="006B0F3B">
        <w:rPr>
          <w:rFonts w:eastAsia="Calibri"/>
          <w:lang w:eastAsia="en-US"/>
        </w:rPr>
        <w:t xml:space="preserve">твовать работу по разъяснению порядка получения гражданами социального налогового вычета на физкультурно-оздоровительные услуги и </w:t>
      </w:r>
      <w:r w:rsidR="00183881">
        <w:rPr>
          <w:rFonts w:eastAsia="Calibri"/>
          <w:lang w:eastAsia="en-US"/>
        </w:rPr>
        <w:t xml:space="preserve">порядка </w:t>
      </w:r>
      <w:r w:rsidR="000A79D9">
        <w:rPr>
          <w:rFonts w:eastAsia="Calibri"/>
          <w:lang w:eastAsia="en-US"/>
        </w:rPr>
        <w:t xml:space="preserve">включения физкультурно-спортивных организаций, индивидуальных предпринимателей в перечень физкультурно-спортивных организаций, индивидуальных предпринимателей, осуществляющих деятельность в области физической культуры </w:t>
      </w:r>
      <w:r w:rsidR="008C2E8E" w:rsidRPr="008C2E8E">
        <w:rPr>
          <w:rFonts w:eastAsia="Calibri"/>
          <w:lang w:eastAsia="en-US"/>
        </w:rPr>
        <w:br/>
      </w:r>
      <w:r w:rsidR="000A79D9">
        <w:rPr>
          <w:rFonts w:eastAsia="Calibri"/>
          <w:lang w:eastAsia="en-US"/>
        </w:rPr>
        <w:t>и спорта в качестве основного вида деятельности</w:t>
      </w:r>
      <w:r w:rsidR="006B0F3B">
        <w:rPr>
          <w:rFonts w:eastAsia="Calibri"/>
          <w:lang w:eastAsia="en-US"/>
        </w:rPr>
        <w:t xml:space="preserve">, формируемый </w:t>
      </w:r>
      <w:r w:rsidR="006B0F3B">
        <w:rPr>
          <w:rFonts w:eastAsia="Calibri"/>
          <w:lang w:eastAsia="en-US"/>
        </w:rPr>
        <w:lastRenderedPageBreak/>
        <w:t xml:space="preserve">Министерством спорта Российской Федерации </w:t>
      </w:r>
      <w:r w:rsidR="002E2645">
        <w:rPr>
          <w:rFonts w:eastAsia="Calibri"/>
          <w:lang w:eastAsia="en-US"/>
        </w:rPr>
        <w:br/>
      </w:r>
      <w:r w:rsidR="006B0F3B">
        <w:rPr>
          <w:rFonts w:eastAsia="Calibri"/>
          <w:lang w:eastAsia="en-US"/>
        </w:rPr>
        <w:t xml:space="preserve">на соответствующий </w:t>
      </w:r>
      <w:r w:rsidR="00356B2B">
        <w:rPr>
          <w:rFonts w:eastAsia="Calibri"/>
          <w:lang w:eastAsia="en-US"/>
        </w:rPr>
        <w:t>налоговый период;</w:t>
      </w:r>
      <w:r w:rsidR="000A79D9">
        <w:rPr>
          <w:rFonts w:eastAsia="Calibri"/>
          <w:lang w:eastAsia="en-US"/>
        </w:rPr>
        <w:t xml:space="preserve"> </w:t>
      </w:r>
    </w:p>
    <w:p w:rsidR="00FC1A5E" w:rsidRDefault="008A79B8" w:rsidP="00FC1A5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="00FC1A5E">
        <w:rPr>
          <w:rFonts w:eastAsia="Calibri"/>
          <w:lang w:eastAsia="en-US"/>
        </w:rPr>
        <w:t xml:space="preserve">) осуществлять мониторинг реализуемых в рамках государственных программ субъектов Российской Федерации </w:t>
      </w:r>
      <w:r w:rsidR="002E2645">
        <w:rPr>
          <w:rFonts w:eastAsia="Calibri"/>
          <w:lang w:eastAsia="en-US"/>
        </w:rPr>
        <w:br/>
      </w:r>
      <w:r w:rsidR="00FC1A5E">
        <w:rPr>
          <w:rFonts w:eastAsia="Calibri"/>
          <w:lang w:eastAsia="en-US"/>
        </w:rPr>
        <w:t xml:space="preserve">по развитию физической культуры и спорта мероприятий </w:t>
      </w:r>
      <w:r w:rsidR="002E2645">
        <w:rPr>
          <w:rFonts w:eastAsia="Calibri"/>
          <w:lang w:eastAsia="en-US"/>
        </w:rPr>
        <w:br/>
      </w:r>
      <w:r w:rsidR="00FC1A5E">
        <w:rPr>
          <w:rFonts w:eastAsia="Calibri"/>
          <w:lang w:eastAsia="en-US"/>
        </w:rPr>
        <w:t xml:space="preserve">по созданию условий для занятий физической культурой и спортом детей, прежде всего из малообеспеченных и многодетных </w:t>
      </w:r>
      <w:r w:rsidR="00390058">
        <w:rPr>
          <w:rFonts w:eastAsia="Calibri"/>
          <w:lang w:eastAsia="en-US"/>
        </w:rPr>
        <w:t xml:space="preserve">семей, </w:t>
      </w:r>
      <w:r w:rsidR="00390058">
        <w:rPr>
          <w:rFonts w:eastAsia="Calibri"/>
          <w:lang w:eastAsia="en-US"/>
        </w:rPr>
        <w:br/>
        <w:t>на безвозмездной основе;</w:t>
      </w:r>
    </w:p>
    <w:p w:rsidR="00A722E9" w:rsidRDefault="008A79B8" w:rsidP="00FC1A5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10</w:t>
      </w:r>
      <w:r w:rsidR="008C2E8E">
        <w:rPr>
          <w:rFonts w:eastAsia="Calibri"/>
          <w:lang w:eastAsia="en-US"/>
        </w:rPr>
        <w:t>)</w:t>
      </w:r>
      <w:r w:rsidR="008C2E8E">
        <w:rPr>
          <w:rFonts w:eastAsia="Calibri"/>
          <w:lang w:val="en-US" w:eastAsia="en-US"/>
        </w:rPr>
        <w:t> </w:t>
      </w:r>
      <w:r w:rsidR="00390058" w:rsidRPr="008C2E8E">
        <w:rPr>
          <w:rFonts w:eastAsia="Calibri"/>
          <w:lang w:eastAsia="en-US"/>
        </w:rPr>
        <w:t>продолжить работу по совершенствованию</w:t>
      </w:r>
      <w:r w:rsidR="00A722E9">
        <w:rPr>
          <w:rFonts w:eastAsia="Calibri"/>
          <w:lang w:eastAsia="en-US"/>
        </w:rPr>
        <w:t>:</w:t>
      </w:r>
    </w:p>
    <w:p w:rsidR="00390058" w:rsidRPr="008C2E8E" w:rsidRDefault="00390058" w:rsidP="00FC1A5E">
      <w:pPr>
        <w:rPr>
          <w:rFonts w:eastAsia="Calibri"/>
          <w:lang w:eastAsia="en-US"/>
        </w:rPr>
      </w:pPr>
      <w:r w:rsidRPr="008C2E8E">
        <w:rPr>
          <w:rFonts w:eastAsia="Calibri"/>
          <w:lang w:eastAsia="en-US"/>
        </w:rPr>
        <w:t xml:space="preserve">системы </w:t>
      </w:r>
      <w:r w:rsidR="00A722E9">
        <w:rPr>
          <w:rFonts w:eastAsia="Calibri"/>
          <w:lang w:eastAsia="en-US"/>
        </w:rPr>
        <w:t xml:space="preserve">ведомственных наград </w:t>
      </w:r>
      <w:r w:rsidRPr="008C2E8E">
        <w:rPr>
          <w:rFonts w:eastAsia="Calibri"/>
          <w:lang w:eastAsia="en-US"/>
        </w:rPr>
        <w:t>Министерства спорта Российской Федерации в части упорядоч</w:t>
      </w:r>
      <w:r w:rsidR="002E2645">
        <w:rPr>
          <w:rFonts w:eastAsia="Calibri"/>
          <w:lang w:eastAsia="en-US"/>
        </w:rPr>
        <w:t>е</w:t>
      </w:r>
      <w:r w:rsidRPr="008C2E8E">
        <w:rPr>
          <w:rFonts w:eastAsia="Calibri"/>
          <w:lang w:eastAsia="en-US"/>
        </w:rPr>
        <w:t xml:space="preserve">ния процедуры представления документов для награждения ведомственными наградами, а также повышения требований к кандидатам </w:t>
      </w:r>
      <w:r w:rsidR="002E2645">
        <w:rPr>
          <w:rFonts w:eastAsia="Calibri"/>
          <w:lang w:eastAsia="en-US"/>
        </w:rPr>
        <w:br/>
      </w:r>
      <w:r w:rsidRPr="008C2E8E">
        <w:rPr>
          <w:rFonts w:eastAsia="Calibri"/>
          <w:lang w:eastAsia="en-US"/>
        </w:rPr>
        <w:t>на награждение ведомственными наградами;</w:t>
      </w:r>
    </w:p>
    <w:p w:rsidR="008A79B8" w:rsidRDefault="00390058" w:rsidP="008A79B8">
      <w:r w:rsidRPr="008C2E8E">
        <w:rPr>
          <w:rFonts w:eastAsia="Calibri"/>
          <w:lang w:eastAsia="en-US"/>
        </w:rPr>
        <w:t>системы почетных спортивных званий в части упорядоч</w:t>
      </w:r>
      <w:r w:rsidR="002E2645">
        <w:rPr>
          <w:rFonts w:eastAsia="Calibri"/>
          <w:lang w:eastAsia="en-US"/>
        </w:rPr>
        <w:t>е</w:t>
      </w:r>
      <w:r w:rsidRPr="008C2E8E">
        <w:rPr>
          <w:rFonts w:eastAsia="Calibri"/>
          <w:lang w:eastAsia="en-US"/>
        </w:rPr>
        <w:t>ния проце</w:t>
      </w:r>
      <w:r w:rsidR="00A722E9">
        <w:rPr>
          <w:rFonts w:eastAsia="Calibri"/>
          <w:lang w:eastAsia="en-US"/>
        </w:rPr>
        <w:t>дуры представления документов для присвоения</w:t>
      </w:r>
      <w:r w:rsidRPr="008C2E8E">
        <w:rPr>
          <w:rFonts w:eastAsia="Calibri"/>
          <w:lang w:eastAsia="en-US"/>
        </w:rPr>
        <w:t xml:space="preserve"> почетных спортивных званий, а также повышения требований</w:t>
      </w:r>
      <w:r w:rsidR="00A722E9">
        <w:rPr>
          <w:rFonts w:eastAsia="Calibri"/>
          <w:lang w:eastAsia="en-US"/>
        </w:rPr>
        <w:t>, предъявляемых к спортсменам, тренерам и</w:t>
      </w:r>
      <w:r w:rsidR="00CB79DF">
        <w:rPr>
          <w:rFonts w:eastAsia="Calibri"/>
          <w:lang w:eastAsia="en-US"/>
        </w:rPr>
        <w:t xml:space="preserve"> </w:t>
      </w:r>
      <w:r w:rsidR="002E2645">
        <w:rPr>
          <w:rFonts w:eastAsia="Calibri"/>
          <w:lang w:eastAsia="en-US"/>
        </w:rPr>
        <w:t xml:space="preserve">спортивным </w:t>
      </w:r>
      <w:r w:rsidR="00CB79DF">
        <w:rPr>
          <w:rFonts w:eastAsia="Calibri"/>
          <w:lang w:eastAsia="en-US"/>
        </w:rPr>
        <w:t>судьям для</w:t>
      </w:r>
      <w:r w:rsidR="00D23ABC">
        <w:rPr>
          <w:rFonts w:eastAsia="Calibri"/>
          <w:lang w:eastAsia="en-US"/>
        </w:rPr>
        <w:t xml:space="preserve"> присвоения им</w:t>
      </w:r>
      <w:r w:rsidRPr="008C2E8E">
        <w:rPr>
          <w:rFonts w:eastAsia="Calibri"/>
          <w:lang w:eastAsia="en-US"/>
        </w:rPr>
        <w:t xml:space="preserve"> почетных спортивных званий</w:t>
      </w:r>
      <w:r w:rsidR="00843C51" w:rsidRPr="008C2E8E">
        <w:rPr>
          <w:rFonts w:eastAsia="Calibri"/>
          <w:lang w:eastAsia="en-US"/>
        </w:rPr>
        <w:t>;</w:t>
      </w:r>
      <w:r w:rsidR="008A79B8" w:rsidRPr="008A79B8">
        <w:t xml:space="preserve"> </w:t>
      </w:r>
    </w:p>
    <w:p w:rsidR="00390058" w:rsidRPr="008A79B8" w:rsidRDefault="008A79B8" w:rsidP="008A79B8">
      <w:r>
        <w:t>11)</w:t>
      </w:r>
      <w:r>
        <w:rPr>
          <w:lang w:val="en-US"/>
        </w:rPr>
        <w:t> </w:t>
      </w:r>
      <w:r>
        <w:t xml:space="preserve">провести анализ </w:t>
      </w:r>
      <w:r w:rsidR="002E2645">
        <w:t xml:space="preserve">используемых в футбольном клубе "Краснодар" </w:t>
      </w:r>
      <w:r>
        <w:t>подходов</w:t>
      </w:r>
      <w:r w:rsidRPr="008C2E8E">
        <w:t xml:space="preserve"> к </w:t>
      </w:r>
      <w:r>
        <w:t>управлению футбольным</w:t>
      </w:r>
      <w:r w:rsidRPr="008C2E8E">
        <w:t xml:space="preserve"> </w:t>
      </w:r>
      <w:r>
        <w:t xml:space="preserve">клубом </w:t>
      </w:r>
      <w:r w:rsidR="002E2645">
        <w:br/>
      </w:r>
      <w:r w:rsidRPr="008C2E8E">
        <w:t xml:space="preserve">и </w:t>
      </w:r>
      <w:r w:rsidR="002E2645">
        <w:t>методов</w:t>
      </w:r>
      <w:r w:rsidRPr="008C2E8E">
        <w:t xml:space="preserve"> </w:t>
      </w:r>
      <w:r>
        <w:t>подготовки футболистов</w:t>
      </w:r>
      <w:r w:rsidR="002E2645">
        <w:t>,</w:t>
      </w:r>
      <w:r>
        <w:t xml:space="preserve"> рассмотреть вопрос </w:t>
      </w:r>
      <w:r w:rsidR="002E2645">
        <w:br/>
      </w:r>
      <w:r>
        <w:t>о внедрении успешн</w:t>
      </w:r>
      <w:r w:rsidR="002E2645">
        <w:t>ого</w:t>
      </w:r>
      <w:r>
        <w:t xml:space="preserve"> </w:t>
      </w:r>
      <w:r w:rsidR="002E2645">
        <w:t>опыта футбольного клуба "Краснодар"</w:t>
      </w:r>
      <w:r w:rsidR="001A3A67" w:rsidRPr="001A3A67">
        <w:t xml:space="preserve"> </w:t>
      </w:r>
      <w:r w:rsidR="001A3A67">
        <w:br/>
        <w:t>в практику других футбольных клубов.</w:t>
      </w:r>
    </w:p>
    <w:p w:rsidR="00D75002" w:rsidRPr="008C2E8E" w:rsidRDefault="00D23ABC" w:rsidP="00FC1A5E">
      <w:r>
        <w:t>5.</w:t>
      </w:r>
      <w:r w:rsidR="008C2E8E">
        <w:rPr>
          <w:lang w:val="en-US"/>
        </w:rPr>
        <w:t> </w:t>
      </w:r>
      <w:r>
        <w:t xml:space="preserve">Рекомендовать Министерству спорта Российской Федерации </w:t>
      </w:r>
      <w:r w:rsidR="00D75002" w:rsidRPr="008C2E8E">
        <w:t xml:space="preserve">совместно с Министерством строительства </w:t>
      </w:r>
      <w:r w:rsidR="002E2645">
        <w:br/>
      </w:r>
      <w:r w:rsidR="00D75002" w:rsidRPr="008C2E8E">
        <w:t xml:space="preserve">и жилищно-коммунального хозяйства Российской Федерации </w:t>
      </w:r>
      <w:r>
        <w:t xml:space="preserve">проработать </w:t>
      </w:r>
      <w:r w:rsidR="00D75002" w:rsidRPr="008C2E8E">
        <w:t xml:space="preserve">вопрос </w:t>
      </w:r>
      <w:r>
        <w:t>о формировании</w:t>
      </w:r>
      <w:r w:rsidR="00D75002" w:rsidRPr="008C2E8E">
        <w:t xml:space="preserve"> комфортной городской ср</w:t>
      </w:r>
      <w:r>
        <w:t xml:space="preserve">еды в части создания на </w:t>
      </w:r>
      <w:proofErr w:type="spellStart"/>
      <w:r>
        <w:t>придворов</w:t>
      </w:r>
      <w:r w:rsidR="00D75002" w:rsidRPr="008C2E8E">
        <w:t>ых</w:t>
      </w:r>
      <w:proofErr w:type="spellEnd"/>
      <w:r w:rsidR="00D75002" w:rsidRPr="008C2E8E">
        <w:t xml:space="preserve"> территориях </w:t>
      </w:r>
      <w:r>
        <w:t xml:space="preserve">многоквартирных домов </w:t>
      </w:r>
      <w:r w:rsidR="00D75002" w:rsidRPr="008C2E8E">
        <w:t>многофун</w:t>
      </w:r>
      <w:r w:rsidR="00CB79DF">
        <w:t>кциональных спортивных площадок.</w:t>
      </w:r>
    </w:p>
    <w:p w:rsidR="006011D3" w:rsidRPr="008C2E8E" w:rsidRDefault="00A122E9" w:rsidP="00A122E9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6.</w:t>
      </w:r>
      <w:r>
        <w:rPr>
          <w:rFonts w:eastAsia="Calibri"/>
          <w:lang w:val="en-US" w:eastAsia="en-US"/>
        </w:rPr>
        <w:t> </w:t>
      </w:r>
      <w:r w:rsidRPr="008C2E8E">
        <w:rPr>
          <w:rFonts w:eastAsia="Calibri"/>
          <w:lang w:eastAsia="en-US"/>
        </w:rPr>
        <w:t xml:space="preserve">Рекомендовать Министерству спорта Российской Федерации, Министерству труда </w:t>
      </w:r>
      <w:r w:rsidR="00CB79DF">
        <w:rPr>
          <w:rFonts w:eastAsia="Calibri"/>
          <w:lang w:eastAsia="en-US"/>
        </w:rPr>
        <w:t xml:space="preserve">и социальной защиты </w:t>
      </w:r>
      <w:r w:rsidRPr="008C2E8E">
        <w:rPr>
          <w:rFonts w:eastAsia="Calibri"/>
          <w:lang w:eastAsia="en-US"/>
        </w:rPr>
        <w:t xml:space="preserve">Российской Федерации при участии Министерства здравоохранения Российской Федерации, Министерства науки </w:t>
      </w:r>
      <w:r w:rsidR="00CB79DF">
        <w:rPr>
          <w:rFonts w:eastAsia="Calibri"/>
          <w:lang w:eastAsia="en-US"/>
        </w:rPr>
        <w:t xml:space="preserve">и высшего образования </w:t>
      </w:r>
      <w:r w:rsidRPr="008C2E8E">
        <w:rPr>
          <w:rFonts w:eastAsia="Calibri"/>
          <w:lang w:eastAsia="en-US"/>
        </w:rPr>
        <w:t>Российской Федерации, Федерального медико-биологического агентства сформировать консолидированн</w:t>
      </w:r>
      <w:r w:rsidR="00FD24BC">
        <w:rPr>
          <w:rFonts w:eastAsia="Calibri"/>
          <w:lang w:eastAsia="en-US"/>
        </w:rPr>
        <w:t>ый</w:t>
      </w:r>
      <w:r w:rsidRPr="008C2E8E">
        <w:rPr>
          <w:rFonts w:eastAsia="Calibri"/>
          <w:lang w:eastAsia="en-US"/>
        </w:rPr>
        <w:t xml:space="preserve"> </w:t>
      </w:r>
      <w:r w:rsidR="002E2645">
        <w:rPr>
          <w:rFonts w:eastAsia="Calibri"/>
          <w:lang w:eastAsia="en-US"/>
        </w:rPr>
        <w:t>заказ</w:t>
      </w:r>
      <w:r w:rsidRPr="008C2E8E">
        <w:rPr>
          <w:rFonts w:eastAsia="Calibri"/>
          <w:lang w:eastAsia="en-US"/>
        </w:rPr>
        <w:t xml:space="preserve"> на </w:t>
      </w:r>
      <w:r>
        <w:rPr>
          <w:rFonts w:eastAsia="Calibri"/>
          <w:lang w:eastAsia="en-US"/>
        </w:rPr>
        <w:t xml:space="preserve">выпуск специализированного оборудования, в том числе </w:t>
      </w:r>
      <w:r>
        <w:rPr>
          <w:rFonts w:eastAsia="Calibri"/>
          <w:lang w:eastAsia="en-US"/>
        </w:rPr>
        <w:lastRenderedPageBreak/>
        <w:t>спортивного</w:t>
      </w:r>
      <w:r w:rsidRPr="008C2E8E">
        <w:rPr>
          <w:rFonts w:eastAsia="Calibri"/>
          <w:lang w:eastAsia="en-US"/>
        </w:rPr>
        <w:t xml:space="preserve">, для оснащения организаций, оказывающих услуги по физической реабилитации и </w:t>
      </w:r>
      <w:proofErr w:type="spellStart"/>
      <w:r w:rsidRPr="008C2E8E">
        <w:rPr>
          <w:rFonts w:eastAsia="Calibri"/>
          <w:lang w:eastAsia="en-US"/>
        </w:rPr>
        <w:t>абилитации</w:t>
      </w:r>
      <w:proofErr w:type="spellEnd"/>
      <w:r w:rsidRPr="008C2E8E">
        <w:rPr>
          <w:rFonts w:eastAsia="Calibri"/>
          <w:lang w:eastAsia="en-US"/>
        </w:rPr>
        <w:t xml:space="preserve"> инвалидов.</w:t>
      </w:r>
    </w:p>
    <w:p w:rsidR="000A79D9" w:rsidRPr="003139A0" w:rsidRDefault="00A122E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="0062515F" w:rsidRPr="003139A0">
        <w:rPr>
          <w:rFonts w:eastAsia="Calibri"/>
          <w:lang w:eastAsia="en-US"/>
        </w:rPr>
        <w:t>.</w:t>
      </w:r>
      <w:r w:rsidR="00583DA7">
        <w:rPr>
          <w:rFonts w:eastAsia="Calibri"/>
          <w:lang w:eastAsia="en-US"/>
        </w:rPr>
        <w:t> </w:t>
      </w:r>
      <w:r w:rsidR="0062515F" w:rsidRPr="003139A0">
        <w:rPr>
          <w:rFonts w:eastAsia="Calibri"/>
          <w:lang w:eastAsia="en-US"/>
        </w:rPr>
        <w:t>Рекомендовать Министерству науки и высшего образования Российской Федерации</w:t>
      </w:r>
      <w:r w:rsidR="0068248F">
        <w:rPr>
          <w:rFonts w:eastAsia="Calibri"/>
          <w:lang w:eastAsia="en-US"/>
        </w:rPr>
        <w:t>, Министерству просвещения Российской Федерации</w:t>
      </w:r>
      <w:r w:rsidR="0062515F" w:rsidRPr="003139A0">
        <w:rPr>
          <w:rFonts w:eastAsia="Calibri"/>
          <w:lang w:eastAsia="en-US"/>
        </w:rPr>
        <w:t xml:space="preserve"> и Министерству спорта Российской Федерации обеспечить подготовку специалистов</w:t>
      </w:r>
      <w:r w:rsidR="0068248F">
        <w:rPr>
          <w:rFonts w:eastAsia="Calibri"/>
          <w:lang w:eastAsia="en-US"/>
        </w:rPr>
        <w:t xml:space="preserve"> </w:t>
      </w:r>
      <w:r w:rsidR="000A79D9" w:rsidRPr="003139A0">
        <w:rPr>
          <w:rFonts w:eastAsia="Calibri"/>
          <w:lang w:eastAsia="en-US"/>
        </w:rPr>
        <w:t>и научных кадров в области физиче</w:t>
      </w:r>
      <w:r w:rsidR="0066195C">
        <w:rPr>
          <w:rFonts w:eastAsia="Calibri"/>
          <w:lang w:eastAsia="en-US"/>
        </w:rPr>
        <w:t>ской культуры и спорта с учетом</w:t>
      </w:r>
      <w:r w:rsidR="000A79D9" w:rsidRPr="003139A0">
        <w:rPr>
          <w:rFonts w:eastAsia="Calibri"/>
          <w:lang w:eastAsia="en-US"/>
        </w:rPr>
        <w:t xml:space="preserve"> </w:t>
      </w:r>
      <w:r w:rsidR="00613EF6" w:rsidRPr="003139A0">
        <w:rPr>
          <w:rFonts w:eastAsia="Calibri"/>
          <w:lang w:eastAsia="en-US"/>
        </w:rPr>
        <w:t xml:space="preserve">текущей </w:t>
      </w:r>
      <w:r w:rsidR="002E2645">
        <w:rPr>
          <w:rFonts w:eastAsia="Calibri"/>
          <w:lang w:eastAsia="en-US"/>
        </w:rPr>
        <w:br/>
      </w:r>
      <w:r w:rsidR="00613EF6" w:rsidRPr="003139A0">
        <w:rPr>
          <w:rFonts w:eastAsia="Calibri"/>
          <w:lang w:eastAsia="en-US"/>
        </w:rPr>
        <w:t xml:space="preserve">и </w:t>
      </w:r>
      <w:r w:rsidR="0068248F">
        <w:rPr>
          <w:rFonts w:eastAsia="Calibri"/>
          <w:lang w:eastAsia="en-US"/>
        </w:rPr>
        <w:t>перспективной потребностей</w:t>
      </w:r>
      <w:r w:rsidR="000A79D9" w:rsidRPr="003139A0">
        <w:rPr>
          <w:rFonts w:eastAsia="Calibri"/>
          <w:lang w:eastAsia="en-US"/>
        </w:rPr>
        <w:t>.</w:t>
      </w:r>
    </w:p>
    <w:p w:rsidR="00613EF6" w:rsidRDefault="00A122E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="000A79D9">
        <w:rPr>
          <w:rFonts w:eastAsia="Calibri"/>
          <w:lang w:eastAsia="en-US"/>
        </w:rPr>
        <w:t>. </w:t>
      </w:r>
      <w:r w:rsidR="0068248F">
        <w:rPr>
          <w:rFonts w:eastAsia="Calibri"/>
          <w:lang w:eastAsia="en-US"/>
        </w:rPr>
        <w:t xml:space="preserve">Рекомендовать </w:t>
      </w:r>
      <w:r w:rsidR="000A79D9">
        <w:rPr>
          <w:rFonts w:eastAsia="Calibri"/>
          <w:lang w:eastAsia="en-US"/>
        </w:rPr>
        <w:t>Министерству промышленности и торговли Российской Федерации</w:t>
      </w:r>
      <w:r w:rsidR="00613EF6">
        <w:rPr>
          <w:rFonts w:eastAsia="Calibri"/>
          <w:lang w:eastAsia="en-US"/>
        </w:rPr>
        <w:t>:</w:t>
      </w:r>
    </w:p>
    <w:p w:rsidR="00613EF6" w:rsidRDefault="00613EF6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1)</w:t>
      </w:r>
      <w:r w:rsidR="00583DA7">
        <w:rPr>
          <w:rFonts w:eastAsia="Calibri"/>
          <w:lang w:eastAsia="en-US"/>
        </w:rPr>
        <w:t> </w:t>
      </w:r>
      <w:r w:rsidR="0068248F">
        <w:rPr>
          <w:rFonts w:eastAsia="Calibri"/>
          <w:lang w:eastAsia="en-US"/>
        </w:rPr>
        <w:t>разработать</w:t>
      </w:r>
      <w:r w:rsidR="000A79D9">
        <w:rPr>
          <w:rFonts w:eastAsia="Calibri"/>
          <w:lang w:eastAsia="en-US"/>
        </w:rPr>
        <w:t xml:space="preserve"> комплекс мер по увеличению локализации произ</w:t>
      </w:r>
      <w:r w:rsidR="0066195C">
        <w:rPr>
          <w:rFonts w:eastAsia="Calibri"/>
          <w:lang w:eastAsia="en-US"/>
        </w:rPr>
        <w:t xml:space="preserve">водства спортивного </w:t>
      </w:r>
      <w:r w:rsidR="000A79D9">
        <w:rPr>
          <w:rFonts w:eastAsia="Calibri"/>
          <w:lang w:eastAsia="en-US"/>
        </w:rPr>
        <w:t>оборудования</w:t>
      </w:r>
      <w:r w:rsidR="0066195C">
        <w:rPr>
          <w:rFonts w:eastAsia="Calibri"/>
          <w:lang w:eastAsia="en-US"/>
        </w:rPr>
        <w:t xml:space="preserve"> и инвентаря</w:t>
      </w:r>
      <w:r w:rsidR="000A79D9">
        <w:rPr>
          <w:rFonts w:eastAsia="Calibri"/>
          <w:lang w:eastAsia="en-US"/>
        </w:rPr>
        <w:t xml:space="preserve"> </w:t>
      </w:r>
      <w:r w:rsidR="002E2645">
        <w:rPr>
          <w:rFonts w:eastAsia="Calibri"/>
          <w:lang w:eastAsia="en-US"/>
        </w:rPr>
        <w:br/>
      </w:r>
      <w:r w:rsidR="000A79D9">
        <w:rPr>
          <w:rFonts w:eastAsia="Calibri"/>
          <w:lang w:eastAsia="en-US"/>
        </w:rPr>
        <w:t xml:space="preserve">на </w:t>
      </w:r>
      <w:r>
        <w:rPr>
          <w:rFonts w:eastAsia="Calibri"/>
          <w:lang w:eastAsia="en-US"/>
        </w:rPr>
        <w:t>территории Российской Федерации, повышению производственно-технич</w:t>
      </w:r>
      <w:r w:rsidR="00F3551F">
        <w:rPr>
          <w:rFonts w:eastAsia="Calibri"/>
          <w:lang w:eastAsia="en-US"/>
        </w:rPr>
        <w:t>еского потенциала и техническому перевооружению</w:t>
      </w:r>
      <w:r>
        <w:rPr>
          <w:rFonts w:eastAsia="Calibri"/>
          <w:lang w:eastAsia="en-US"/>
        </w:rPr>
        <w:t xml:space="preserve"> предприятий, выпускающих продукцию спортивного назначения;</w:t>
      </w:r>
    </w:p>
    <w:p w:rsidR="000A79D9" w:rsidRDefault="00613EF6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2)</w:t>
      </w:r>
      <w:r w:rsidR="00583DA7">
        <w:rPr>
          <w:rFonts w:eastAsia="Calibri"/>
          <w:lang w:eastAsia="en-US"/>
        </w:rPr>
        <w:t> </w:t>
      </w:r>
      <w:r>
        <w:rPr>
          <w:rFonts w:eastAsia="Calibri"/>
          <w:lang w:eastAsia="en-US"/>
        </w:rPr>
        <w:t xml:space="preserve">подготовить предложения </w:t>
      </w:r>
      <w:r w:rsidR="00F3551F">
        <w:rPr>
          <w:rFonts w:eastAsia="Calibri"/>
          <w:lang w:eastAsia="en-US"/>
        </w:rPr>
        <w:t>п</w:t>
      </w:r>
      <w:r>
        <w:rPr>
          <w:rFonts w:eastAsia="Calibri"/>
          <w:lang w:eastAsia="en-US"/>
        </w:rPr>
        <w:t>о</w:t>
      </w:r>
      <w:r w:rsidR="000A79D9">
        <w:rPr>
          <w:rFonts w:eastAsia="Calibri"/>
          <w:lang w:eastAsia="en-US"/>
        </w:rPr>
        <w:t xml:space="preserve"> совершен</w:t>
      </w:r>
      <w:r w:rsidR="00F3551F">
        <w:rPr>
          <w:rFonts w:eastAsia="Calibri"/>
          <w:lang w:eastAsia="en-US"/>
        </w:rPr>
        <w:t>ствованию</w:t>
      </w:r>
      <w:r w:rsidR="00CB49B0">
        <w:rPr>
          <w:rFonts w:eastAsia="Calibri"/>
          <w:lang w:eastAsia="en-US"/>
        </w:rPr>
        <w:t xml:space="preserve"> системы</w:t>
      </w:r>
      <w:r w:rsidR="000A79D9">
        <w:rPr>
          <w:rFonts w:eastAsia="Calibri"/>
          <w:lang w:eastAsia="en-US"/>
        </w:rPr>
        <w:t xml:space="preserve"> закупок отечественного </w:t>
      </w:r>
      <w:r w:rsidR="00F3551F">
        <w:rPr>
          <w:rFonts w:eastAsia="Calibri"/>
          <w:lang w:eastAsia="en-US"/>
        </w:rPr>
        <w:t xml:space="preserve">спортивного </w:t>
      </w:r>
      <w:r w:rsidR="000A79D9">
        <w:rPr>
          <w:rFonts w:eastAsia="Calibri"/>
          <w:lang w:eastAsia="en-US"/>
        </w:rPr>
        <w:t>оборудования</w:t>
      </w:r>
      <w:r w:rsidR="00F3551F" w:rsidRPr="00F3551F">
        <w:rPr>
          <w:rFonts w:eastAsia="Calibri"/>
          <w:lang w:eastAsia="en-US"/>
        </w:rPr>
        <w:t xml:space="preserve"> </w:t>
      </w:r>
      <w:r w:rsidR="00F3551F">
        <w:rPr>
          <w:rFonts w:eastAsia="Calibri"/>
          <w:lang w:eastAsia="en-US"/>
        </w:rPr>
        <w:t>и инвентаря</w:t>
      </w:r>
      <w:r w:rsidR="000A79D9">
        <w:rPr>
          <w:rFonts w:eastAsia="Calibri"/>
          <w:lang w:eastAsia="en-US"/>
        </w:rPr>
        <w:t xml:space="preserve"> для </w:t>
      </w:r>
      <w:r>
        <w:rPr>
          <w:rFonts w:eastAsia="Calibri"/>
          <w:lang w:eastAsia="en-US"/>
        </w:rPr>
        <w:t xml:space="preserve">оснащения </w:t>
      </w:r>
      <w:r w:rsidR="00F3551F">
        <w:rPr>
          <w:rFonts w:eastAsia="Calibri"/>
          <w:lang w:eastAsia="en-US"/>
        </w:rPr>
        <w:t>физкультурно-</w:t>
      </w:r>
      <w:r w:rsidR="000A79D9">
        <w:rPr>
          <w:rFonts w:eastAsia="Calibri"/>
          <w:lang w:eastAsia="en-US"/>
        </w:rPr>
        <w:t>спортивных организаций.</w:t>
      </w:r>
    </w:p>
    <w:p w:rsidR="000A79D9" w:rsidRDefault="00A122E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="000A79D9">
        <w:rPr>
          <w:rFonts w:eastAsia="Calibri"/>
          <w:lang w:eastAsia="en-US"/>
        </w:rPr>
        <w:t xml:space="preserve">. Рекомендовать </w:t>
      </w:r>
      <w:r w:rsidR="00494FC3">
        <w:rPr>
          <w:rFonts w:eastAsia="Calibri"/>
          <w:lang w:eastAsia="en-US"/>
        </w:rPr>
        <w:t>органам исполнительной власти</w:t>
      </w:r>
      <w:r w:rsidR="000A79D9">
        <w:rPr>
          <w:rFonts w:eastAsia="Calibri"/>
          <w:lang w:eastAsia="en-US"/>
        </w:rPr>
        <w:t xml:space="preserve"> субъектов Российской Федерации:</w:t>
      </w:r>
    </w:p>
    <w:p w:rsidR="000A79D9" w:rsidRDefault="000A79D9" w:rsidP="00E9354E">
      <w:pPr>
        <w:rPr>
          <w:rFonts w:eastAsia="Calibri"/>
          <w:lang w:eastAsia="en-US"/>
        </w:rPr>
      </w:pPr>
      <w:r w:rsidRPr="003139A0">
        <w:rPr>
          <w:rFonts w:eastAsia="Calibri"/>
          <w:lang w:eastAsia="en-US"/>
        </w:rPr>
        <w:t xml:space="preserve">1) обеспечить </w:t>
      </w:r>
      <w:r w:rsidR="00494FC3" w:rsidRPr="003139A0">
        <w:rPr>
          <w:rFonts w:eastAsia="Calibri"/>
          <w:lang w:eastAsia="en-US"/>
        </w:rPr>
        <w:t>выявление</w:t>
      </w:r>
      <w:r w:rsidR="00CB49B0">
        <w:rPr>
          <w:rFonts w:eastAsia="Calibri"/>
          <w:lang w:eastAsia="en-US"/>
        </w:rPr>
        <w:t xml:space="preserve"> не соответствующих установленным требованиям</w:t>
      </w:r>
      <w:r w:rsidR="00494FC3" w:rsidRPr="003139A0">
        <w:rPr>
          <w:rFonts w:eastAsia="Calibri"/>
          <w:lang w:eastAsia="en-US"/>
        </w:rPr>
        <w:t xml:space="preserve"> объектов спортивной инфраструктуры</w:t>
      </w:r>
      <w:r w:rsidR="00CB49B0">
        <w:rPr>
          <w:rFonts w:eastAsia="Calibri"/>
          <w:lang w:eastAsia="en-US"/>
        </w:rPr>
        <w:t xml:space="preserve"> </w:t>
      </w:r>
      <w:r w:rsidRPr="003139A0">
        <w:rPr>
          <w:rFonts w:eastAsia="Calibri"/>
          <w:lang w:eastAsia="en-US"/>
        </w:rPr>
        <w:t xml:space="preserve">для </w:t>
      </w:r>
      <w:r w:rsidR="00494FC3" w:rsidRPr="003139A0">
        <w:rPr>
          <w:rFonts w:eastAsia="Calibri"/>
          <w:lang w:eastAsia="en-US"/>
        </w:rPr>
        <w:t xml:space="preserve">занятий физической культурой и спортом </w:t>
      </w:r>
      <w:r w:rsidRPr="003139A0">
        <w:rPr>
          <w:rFonts w:eastAsia="Calibri"/>
          <w:lang w:eastAsia="en-US"/>
        </w:rPr>
        <w:t>инвалидов и лиц с ограниченными возможностями</w:t>
      </w:r>
      <w:r w:rsidR="00F3551F">
        <w:rPr>
          <w:rFonts w:eastAsia="Calibri"/>
          <w:lang w:eastAsia="en-US"/>
        </w:rPr>
        <w:t xml:space="preserve"> здоровья</w:t>
      </w:r>
      <w:r w:rsidRPr="003139A0">
        <w:rPr>
          <w:rFonts w:eastAsia="Calibri"/>
          <w:lang w:eastAsia="en-US"/>
        </w:rPr>
        <w:t>;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2) принять </w:t>
      </w:r>
      <w:r w:rsidR="00F3551F">
        <w:rPr>
          <w:rFonts w:eastAsia="Calibri"/>
          <w:lang w:eastAsia="en-US"/>
        </w:rPr>
        <w:t>дополнительные меры по привлечению</w:t>
      </w:r>
      <w:r w:rsidR="00494FC3">
        <w:rPr>
          <w:rFonts w:eastAsia="Calibri"/>
          <w:lang w:eastAsia="en-US"/>
        </w:rPr>
        <w:t xml:space="preserve"> граждан </w:t>
      </w:r>
      <w:r w:rsidR="00E9354E">
        <w:rPr>
          <w:rFonts w:eastAsia="Calibri"/>
          <w:lang w:eastAsia="en-US"/>
        </w:rPr>
        <w:br/>
      </w:r>
      <w:r w:rsidR="00494FC3">
        <w:rPr>
          <w:rFonts w:eastAsia="Calibri"/>
          <w:lang w:eastAsia="en-US"/>
        </w:rPr>
        <w:t>к систематическим занятиям</w:t>
      </w:r>
      <w:r w:rsidR="00CB49B0">
        <w:rPr>
          <w:rFonts w:eastAsia="Calibri"/>
          <w:lang w:eastAsia="en-US"/>
        </w:rPr>
        <w:t xml:space="preserve"> физической культурой и</w:t>
      </w:r>
      <w:r w:rsidR="00494FC3">
        <w:rPr>
          <w:rFonts w:eastAsia="Calibri"/>
          <w:lang w:eastAsia="en-US"/>
        </w:rPr>
        <w:t xml:space="preserve"> с</w:t>
      </w:r>
      <w:r w:rsidR="00F3551F">
        <w:rPr>
          <w:rFonts w:eastAsia="Calibri"/>
          <w:lang w:eastAsia="en-US"/>
        </w:rPr>
        <w:t>портом, обеспечению</w:t>
      </w:r>
      <w:r w:rsidR="00494FC3">
        <w:rPr>
          <w:rFonts w:eastAsia="Calibri"/>
          <w:lang w:eastAsia="en-US"/>
        </w:rPr>
        <w:t xml:space="preserve"> доступности объектов </w:t>
      </w:r>
      <w:r>
        <w:rPr>
          <w:rFonts w:eastAsia="Calibri"/>
          <w:lang w:eastAsia="en-US"/>
        </w:rPr>
        <w:t>детско-юношеского, массового и адаптивного спорта;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3) </w:t>
      </w:r>
      <w:r w:rsidR="00F3551F">
        <w:rPr>
          <w:rFonts w:eastAsia="Calibri"/>
          <w:lang w:eastAsia="en-US"/>
        </w:rPr>
        <w:t>реализовать</w:t>
      </w:r>
      <w:r w:rsidR="00494FC3">
        <w:rPr>
          <w:rFonts w:eastAsia="Calibri"/>
          <w:lang w:eastAsia="en-US"/>
        </w:rPr>
        <w:t xml:space="preserve"> </w:t>
      </w:r>
      <w:r w:rsidR="008D35D6">
        <w:rPr>
          <w:rFonts w:eastAsia="Calibri"/>
          <w:lang w:eastAsia="en-US"/>
        </w:rPr>
        <w:t xml:space="preserve">дополнительные </w:t>
      </w:r>
      <w:r w:rsidR="00494FC3">
        <w:rPr>
          <w:rFonts w:eastAsia="Calibri"/>
          <w:lang w:eastAsia="en-US"/>
        </w:rPr>
        <w:t xml:space="preserve">меры </w:t>
      </w:r>
      <w:r>
        <w:rPr>
          <w:rFonts w:eastAsia="Calibri"/>
          <w:lang w:eastAsia="en-US"/>
        </w:rPr>
        <w:t xml:space="preserve">по </w:t>
      </w:r>
      <w:r w:rsidR="008D35D6">
        <w:rPr>
          <w:rFonts w:eastAsia="Calibri"/>
          <w:lang w:eastAsia="en-US"/>
        </w:rPr>
        <w:t xml:space="preserve">развитию </w:t>
      </w:r>
      <w:r>
        <w:rPr>
          <w:rFonts w:eastAsia="Calibri"/>
          <w:lang w:eastAsia="en-US"/>
        </w:rPr>
        <w:t xml:space="preserve">адаптивной физической </w:t>
      </w:r>
      <w:r w:rsidR="002D0D0F">
        <w:rPr>
          <w:rFonts w:eastAsia="Calibri"/>
          <w:lang w:eastAsia="en-US"/>
        </w:rPr>
        <w:t xml:space="preserve">культуры </w:t>
      </w:r>
      <w:r w:rsidR="008D35D6">
        <w:rPr>
          <w:rFonts w:eastAsia="Calibri"/>
          <w:lang w:eastAsia="en-US"/>
        </w:rPr>
        <w:t xml:space="preserve">и </w:t>
      </w:r>
      <w:r w:rsidR="002D0D0F">
        <w:rPr>
          <w:rFonts w:eastAsia="Calibri"/>
          <w:lang w:eastAsia="en-US"/>
        </w:rPr>
        <w:t xml:space="preserve">адаптивного спорта </w:t>
      </w:r>
      <w:r>
        <w:rPr>
          <w:rFonts w:eastAsia="Calibri"/>
          <w:lang w:eastAsia="en-US"/>
        </w:rPr>
        <w:t xml:space="preserve">в целях привлечения к занятиям физической культурой </w:t>
      </w:r>
      <w:r w:rsidR="006B75D7">
        <w:rPr>
          <w:rFonts w:eastAsia="Calibri"/>
          <w:lang w:eastAsia="en-US"/>
        </w:rPr>
        <w:t xml:space="preserve">и спортом </w:t>
      </w:r>
      <w:r>
        <w:rPr>
          <w:rFonts w:eastAsia="Calibri"/>
          <w:lang w:eastAsia="en-US"/>
        </w:rPr>
        <w:t>участников специальной военной операции;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4) </w:t>
      </w:r>
      <w:r w:rsidR="008D35D6">
        <w:rPr>
          <w:rFonts w:eastAsia="Calibri"/>
          <w:lang w:eastAsia="en-US"/>
        </w:rPr>
        <w:t xml:space="preserve">обеспечить </w:t>
      </w:r>
      <w:r>
        <w:rPr>
          <w:rFonts w:eastAsia="Calibri"/>
          <w:lang w:eastAsia="en-US"/>
        </w:rPr>
        <w:t>реализ</w:t>
      </w:r>
      <w:r w:rsidR="008D35D6">
        <w:rPr>
          <w:rFonts w:eastAsia="Calibri"/>
          <w:lang w:eastAsia="en-US"/>
        </w:rPr>
        <w:t xml:space="preserve">ацию комплекса мер, направленных </w:t>
      </w:r>
      <w:r w:rsidR="002E2645">
        <w:rPr>
          <w:rFonts w:eastAsia="Calibri"/>
          <w:lang w:eastAsia="en-US"/>
        </w:rPr>
        <w:br/>
      </w:r>
      <w:r w:rsidR="008D35D6">
        <w:rPr>
          <w:rFonts w:eastAsia="Calibri"/>
          <w:lang w:eastAsia="en-US"/>
        </w:rPr>
        <w:t>на сокращение</w:t>
      </w:r>
      <w:r>
        <w:rPr>
          <w:rFonts w:eastAsia="Calibri"/>
          <w:lang w:eastAsia="en-US"/>
        </w:rPr>
        <w:t xml:space="preserve"> дефицита кадров в сфере физической культуры </w:t>
      </w:r>
      <w:r w:rsidR="00E9354E">
        <w:rPr>
          <w:rFonts w:eastAsia="Calibri"/>
          <w:lang w:eastAsia="en-US"/>
        </w:rPr>
        <w:br/>
      </w:r>
      <w:r>
        <w:rPr>
          <w:rFonts w:eastAsia="Calibri"/>
          <w:lang w:eastAsia="en-US"/>
        </w:rPr>
        <w:t>и спорта в субъекте Российской Федерации;</w:t>
      </w:r>
    </w:p>
    <w:p w:rsidR="000A79D9" w:rsidRDefault="00F3551F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5) расширить</w:t>
      </w:r>
      <w:r w:rsidR="000A79D9">
        <w:rPr>
          <w:rFonts w:eastAsia="Calibri"/>
          <w:lang w:eastAsia="en-US"/>
        </w:rPr>
        <w:t xml:space="preserve"> комплекс мер</w:t>
      </w:r>
      <w:r>
        <w:rPr>
          <w:rFonts w:eastAsia="Calibri"/>
          <w:lang w:eastAsia="en-US"/>
        </w:rPr>
        <w:t>,</w:t>
      </w:r>
      <w:r w:rsidR="008D35D6">
        <w:rPr>
          <w:rFonts w:eastAsia="Calibri"/>
          <w:lang w:eastAsia="en-US"/>
        </w:rPr>
        <w:t xml:space="preserve"> </w:t>
      </w:r>
      <w:r w:rsidR="000A79D9">
        <w:rPr>
          <w:rFonts w:eastAsia="Calibri"/>
          <w:lang w:eastAsia="en-US"/>
        </w:rPr>
        <w:t>направленных на пр</w:t>
      </w:r>
      <w:r w:rsidR="008D35D6">
        <w:rPr>
          <w:rFonts w:eastAsia="Calibri"/>
          <w:lang w:eastAsia="en-US"/>
        </w:rPr>
        <w:t xml:space="preserve">опаганду здорового образа жизни и занятий физической культурой </w:t>
      </w:r>
      <w:r w:rsidR="00E9354E">
        <w:rPr>
          <w:rFonts w:eastAsia="Calibri"/>
          <w:lang w:eastAsia="en-US"/>
        </w:rPr>
        <w:br/>
      </w:r>
      <w:r w:rsidR="000A79D9">
        <w:rPr>
          <w:rFonts w:eastAsia="Calibri"/>
          <w:lang w:eastAsia="en-US"/>
        </w:rPr>
        <w:t>и спортом.</w:t>
      </w:r>
    </w:p>
    <w:p w:rsidR="00F3551F" w:rsidRDefault="00A122E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10</w:t>
      </w:r>
      <w:r w:rsidR="00F3551F">
        <w:rPr>
          <w:rFonts w:eastAsia="Calibri"/>
          <w:lang w:eastAsia="en-US"/>
        </w:rPr>
        <w:t>.</w:t>
      </w:r>
      <w:r w:rsidR="00583DA7">
        <w:rPr>
          <w:rFonts w:eastAsia="Calibri"/>
          <w:lang w:eastAsia="en-US"/>
        </w:rPr>
        <w:t> </w:t>
      </w:r>
      <w:r w:rsidR="00CB49B0" w:rsidRPr="003139A0">
        <w:rPr>
          <w:rFonts w:eastAsia="Calibri"/>
          <w:lang w:eastAsia="en-US"/>
        </w:rPr>
        <w:t xml:space="preserve">Рекомендовать </w:t>
      </w:r>
      <w:r w:rsidR="00CB49B0">
        <w:rPr>
          <w:rFonts w:eastAsia="Calibri"/>
          <w:lang w:eastAsia="en-US"/>
        </w:rPr>
        <w:t>о</w:t>
      </w:r>
      <w:r w:rsidR="00F3551F">
        <w:rPr>
          <w:rFonts w:eastAsia="Calibri"/>
          <w:lang w:eastAsia="en-US"/>
        </w:rPr>
        <w:t xml:space="preserve">рганам исполнительной власти субъектов Российской Федерации </w:t>
      </w:r>
      <w:r w:rsidR="00FC1A5E">
        <w:rPr>
          <w:rFonts w:eastAsia="Calibri"/>
          <w:lang w:eastAsia="en-US"/>
        </w:rPr>
        <w:t xml:space="preserve">во взаимодействии </w:t>
      </w:r>
      <w:r w:rsidR="002E2645">
        <w:rPr>
          <w:rFonts w:eastAsia="Calibri"/>
          <w:lang w:eastAsia="en-US"/>
        </w:rPr>
        <w:br/>
      </w:r>
      <w:r w:rsidR="00F3551F">
        <w:rPr>
          <w:rFonts w:eastAsia="Calibri"/>
          <w:lang w:eastAsia="en-US"/>
        </w:rPr>
        <w:t xml:space="preserve">с Министерством просвещения Российской Федерации обеспечить </w:t>
      </w:r>
      <w:r w:rsidR="00FC1A5E">
        <w:rPr>
          <w:rFonts w:eastAsia="Calibri"/>
          <w:lang w:eastAsia="en-US"/>
        </w:rPr>
        <w:t>возможность использования</w:t>
      </w:r>
      <w:r w:rsidR="00F3551F">
        <w:rPr>
          <w:rFonts w:eastAsia="Calibri"/>
          <w:lang w:eastAsia="en-US"/>
        </w:rPr>
        <w:t xml:space="preserve"> спортивной инфраструктуры общеобразовательных организаций </w:t>
      </w:r>
      <w:r w:rsidR="00CB49B0">
        <w:rPr>
          <w:rFonts w:eastAsia="Calibri"/>
          <w:lang w:eastAsia="en-US"/>
        </w:rPr>
        <w:t>для</w:t>
      </w:r>
      <w:r w:rsidR="00F3551F">
        <w:rPr>
          <w:rFonts w:eastAsia="Calibri"/>
          <w:lang w:eastAsia="en-US"/>
        </w:rPr>
        <w:t xml:space="preserve"> занятий семейным спортом.</w:t>
      </w:r>
    </w:p>
    <w:p w:rsidR="000A79D9" w:rsidRDefault="00A122E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11</w:t>
      </w:r>
      <w:r w:rsidR="000A79D9">
        <w:rPr>
          <w:rFonts w:eastAsia="Calibri"/>
          <w:lang w:eastAsia="en-US"/>
        </w:rPr>
        <w:t>. Рекомендовать органам государственной власти субъекто</w:t>
      </w:r>
      <w:r w:rsidR="00F3551F">
        <w:rPr>
          <w:rFonts w:eastAsia="Calibri"/>
          <w:lang w:eastAsia="en-US"/>
        </w:rPr>
        <w:t>в Российской Федерации во взаимодействии</w:t>
      </w:r>
      <w:r w:rsidR="000A79D9">
        <w:rPr>
          <w:rFonts w:eastAsia="Calibri"/>
          <w:lang w:eastAsia="en-US"/>
        </w:rPr>
        <w:t xml:space="preserve"> </w:t>
      </w:r>
      <w:r w:rsidR="002E2645">
        <w:rPr>
          <w:rFonts w:eastAsia="Calibri"/>
          <w:lang w:eastAsia="en-US"/>
        </w:rPr>
        <w:br/>
      </w:r>
      <w:r w:rsidR="000A79D9">
        <w:rPr>
          <w:rFonts w:eastAsia="Calibri"/>
          <w:lang w:eastAsia="en-US"/>
        </w:rPr>
        <w:t>с образовательными организациями</w:t>
      </w:r>
      <w:r w:rsidR="008D35D6">
        <w:rPr>
          <w:rFonts w:eastAsia="Calibri"/>
          <w:lang w:eastAsia="en-US"/>
        </w:rPr>
        <w:t xml:space="preserve"> высшего образования</w:t>
      </w:r>
      <w:r w:rsidR="000A79D9">
        <w:rPr>
          <w:rFonts w:eastAsia="Calibri"/>
          <w:lang w:eastAsia="en-US"/>
        </w:rPr>
        <w:t>, осуществл</w:t>
      </w:r>
      <w:r w:rsidR="007D0A87">
        <w:rPr>
          <w:rFonts w:eastAsia="Calibri"/>
          <w:lang w:eastAsia="en-US"/>
        </w:rPr>
        <w:t xml:space="preserve">яющими подготовку специалистов </w:t>
      </w:r>
      <w:r w:rsidR="000A79D9">
        <w:rPr>
          <w:rFonts w:eastAsia="Calibri"/>
          <w:lang w:eastAsia="en-US"/>
        </w:rPr>
        <w:t>в области физической культуры и спорта,</w:t>
      </w:r>
      <w:r w:rsidR="008D35D6" w:rsidRPr="008D35D6">
        <w:rPr>
          <w:rFonts w:eastAsia="Calibri"/>
          <w:lang w:eastAsia="en-US"/>
        </w:rPr>
        <w:t xml:space="preserve"> </w:t>
      </w:r>
      <w:r w:rsidR="008D35D6">
        <w:rPr>
          <w:rFonts w:eastAsia="Calibri"/>
          <w:lang w:eastAsia="en-US"/>
        </w:rPr>
        <w:t>в целях удовлетворения среднесрочной потребности в тренерско-преподавательских кадрах</w:t>
      </w:r>
      <w:r w:rsidR="000A79D9">
        <w:rPr>
          <w:rFonts w:eastAsia="Calibri"/>
          <w:lang w:eastAsia="en-US"/>
        </w:rPr>
        <w:t xml:space="preserve"> расширить практику трудоустройства лиц, </w:t>
      </w:r>
      <w:r w:rsidR="007D0A87">
        <w:rPr>
          <w:rFonts w:eastAsia="Calibri"/>
          <w:lang w:eastAsia="en-US"/>
        </w:rPr>
        <w:t xml:space="preserve">обучающихся по программам высшего образования по </w:t>
      </w:r>
      <w:r w:rsidR="002D0D0F">
        <w:rPr>
          <w:rFonts w:eastAsia="Calibri"/>
          <w:lang w:eastAsia="en-US"/>
        </w:rPr>
        <w:t xml:space="preserve">соответствующим специальностям </w:t>
      </w:r>
      <w:r w:rsidR="002E2645">
        <w:rPr>
          <w:rFonts w:eastAsia="Calibri"/>
          <w:lang w:eastAsia="en-US"/>
        </w:rPr>
        <w:br/>
      </w:r>
      <w:r w:rsidR="007D0A87">
        <w:rPr>
          <w:rFonts w:eastAsia="Calibri"/>
          <w:lang w:eastAsia="en-US"/>
        </w:rPr>
        <w:t xml:space="preserve">и направлениям подготовки, успешно прошедших промежуточную </w:t>
      </w:r>
      <w:r w:rsidR="000A79D9">
        <w:rPr>
          <w:rFonts w:eastAsia="Calibri"/>
          <w:lang w:eastAsia="en-US"/>
        </w:rPr>
        <w:t>аттестацию не менее чем за два года обуче</w:t>
      </w:r>
      <w:r w:rsidR="008665FE">
        <w:rPr>
          <w:rFonts w:eastAsia="Calibri"/>
          <w:lang w:eastAsia="en-US"/>
        </w:rPr>
        <w:t>ния</w:t>
      </w:r>
      <w:r w:rsidR="000A79D9">
        <w:rPr>
          <w:rFonts w:eastAsia="Calibri"/>
          <w:lang w:eastAsia="en-US"/>
        </w:rPr>
        <w:t>.</w:t>
      </w:r>
    </w:p>
    <w:p w:rsidR="000A79D9" w:rsidRDefault="00A122E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12</w:t>
      </w:r>
      <w:r w:rsidR="000A79D9">
        <w:rPr>
          <w:rFonts w:eastAsia="Calibri"/>
          <w:lang w:eastAsia="en-US"/>
        </w:rPr>
        <w:t>. Предложить Правительству Российской Федерации проинформировать Совет Федерации Федерального Собрания Росси</w:t>
      </w:r>
      <w:r w:rsidR="007D0A87">
        <w:rPr>
          <w:rFonts w:eastAsia="Calibri"/>
          <w:lang w:eastAsia="en-US"/>
        </w:rPr>
        <w:t xml:space="preserve">йской Федерации в период </w:t>
      </w:r>
      <w:r w:rsidR="007D0A87" w:rsidRPr="003139A0">
        <w:rPr>
          <w:rFonts w:eastAsia="Calibri"/>
          <w:lang w:eastAsia="en-US"/>
        </w:rPr>
        <w:t>весенней сессии 2026</w:t>
      </w:r>
      <w:r w:rsidR="000A79D9" w:rsidRPr="003139A0">
        <w:rPr>
          <w:rFonts w:eastAsia="Calibri"/>
          <w:lang w:eastAsia="en-US"/>
        </w:rPr>
        <w:t xml:space="preserve"> года</w:t>
      </w:r>
      <w:r w:rsidR="000A79D9">
        <w:rPr>
          <w:rFonts w:eastAsia="Calibri"/>
          <w:lang w:eastAsia="en-US"/>
        </w:rPr>
        <w:t xml:space="preserve"> </w:t>
      </w:r>
      <w:r w:rsidR="00E9354E">
        <w:rPr>
          <w:rFonts w:eastAsia="Calibri"/>
          <w:lang w:eastAsia="en-US"/>
        </w:rPr>
        <w:br/>
      </w:r>
      <w:r w:rsidR="000A79D9">
        <w:rPr>
          <w:rFonts w:eastAsia="Calibri"/>
          <w:lang w:eastAsia="en-US"/>
        </w:rPr>
        <w:t>о ходе реализации рекомендаций, содержащихся в настоящем постановлении.</w:t>
      </w:r>
    </w:p>
    <w:p w:rsidR="000A79D9" w:rsidRDefault="00A122E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13</w:t>
      </w:r>
      <w:r w:rsidR="000A79D9">
        <w:rPr>
          <w:rFonts w:eastAsia="Calibri"/>
          <w:lang w:eastAsia="en-US"/>
        </w:rPr>
        <w:t>. Комитету Совета Федерации по социальной политике проинфор</w:t>
      </w:r>
      <w:r w:rsidR="007D0A87">
        <w:rPr>
          <w:rFonts w:eastAsia="Calibri"/>
          <w:lang w:eastAsia="en-US"/>
        </w:rPr>
        <w:t xml:space="preserve">мировать палату в период </w:t>
      </w:r>
      <w:r w:rsidR="007D0A87" w:rsidRPr="003139A0">
        <w:rPr>
          <w:rFonts w:eastAsia="Calibri"/>
          <w:lang w:eastAsia="en-US"/>
        </w:rPr>
        <w:t>весенней сессии 2026</w:t>
      </w:r>
      <w:r w:rsidR="000A79D9" w:rsidRPr="003139A0">
        <w:rPr>
          <w:rFonts w:eastAsia="Calibri"/>
          <w:lang w:eastAsia="en-US"/>
        </w:rPr>
        <w:t> года</w:t>
      </w:r>
      <w:r w:rsidR="000A79D9">
        <w:rPr>
          <w:rFonts w:eastAsia="Calibri"/>
          <w:lang w:eastAsia="en-US"/>
        </w:rPr>
        <w:t xml:space="preserve"> </w:t>
      </w:r>
      <w:r w:rsidR="000A79D9">
        <w:rPr>
          <w:rFonts w:eastAsia="Calibri"/>
          <w:lang w:eastAsia="en-US"/>
        </w:rPr>
        <w:br/>
        <w:t>о реализации настоящего постановления.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</w:t>
      </w:r>
      <w:r w:rsidR="00A122E9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 Контроль за исполнением настоящего постановления возложить на Комитет Совета Федерации по социальной политике.</w:t>
      </w:r>
    </w:p>
    <w:p w:rsidR="000A79D9" w:rsidRDefault="000A79D9" w:rsidP="00E9354E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1</w:t>
      </w:r>
      <w:r w:rsidR="00A122E9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 Настоящее постановление вступает в силу со дня его принятия.</w:t>
      </w:r>
    </w:p>
    <w:p w:rsidR="000A79D9" w:rsidRDefault="000A79D9" w:rsidP="00E9354E">
      <w:pPr>
        <w:rPr>
          <w:rFonts w:eastAsia="Calibri"/>
          <w:lang w:eastAsia="en-US"/>
        </w:rPr>
      </w:pPr>
    </w:p>
    <w:p w:rsidR="00583DA7" w:rsidRDefault="00583DA7" w:rsidP="00E9354E">
      <w:pPr>
        <w:rPr>
          <w:rFonts w:eastAsia="Calibri"/>
          <w:lang w:eastAsia="en-US"/>
        </w:rPr>
      </w:pPr>
    </w:p>
    <w:p w:rsidR="000A79D9" w:rsidRDefault="000A79D9" w:rsidP="00E9354E">
      <w:pPr>
        <w:rPr>
          <w:rFonts w:eastAsia="Calibri"/>
          <w:lang w:eastAsia="en-US"/>
        </w:rPr>
      </w:pPr>
    </w:p>
    <w:p w:rsidR="00BA21FA" w:rsidRDefault="00BA21FA" w:rsidP="00D64B1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E9354E">
      <w:pPr>
        <w:pStyle w:val="ac"/>
      </w:pPr>
    </w:p>
    <w:p w:rsidR="00D64B19" w:rsidRDefault="00D64B19" w:rsidP="00C87FBE">
      <w:pPr>
        <w:pStyle w:val="ac"/>
      </w:pPr>
      <w:r>
        <w:t>Москва</w:t>
      </w:r>
      <w:r>
        <w:br/>
        <w:t>18 июня 2025 года</w:t>
      </w:r>
    </w:p>
    <w:p w:rsidR="00D64B19" w:rsidRDefault="00D64B19" w:rsidP="00C87FBE">
      <w:pPr>
        <w:pStyle w:val="ac"/>
      </w:pPr>
      <w:r>
        <w:t>№</w:t>
      </w:r>
      <w:r w:rsidR="00CD2AC2">
        <w:t xml:space="preserve"> </w:t>
      </w:r>
      <w:bookmarkStart w:id="0" w:name="_GoBack"/>
      <w:bookmarkEnd w:id="0"/>
      <w:r>
        <w:t>219-СФ</w:t>
      </w:r>
    </w:p>
    <w:p w:rsidR="00D64B19" w:rsidRPr="00E9354E" w:rsidRDefault="00D64B19" w:rsidP="00E9354E">
      <w:pPr>
        <w:pStyle w:val="ac"/>
      </w:pPr>
    </w:p>
    <w:sectPr w:rsidR="00D64B19" w:rsidRPr="00E9354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AB7" w:rsidRDefault="00605AB7">
      <w:pPr>
        <w:spacing w:line="240" w:lineRule="auto"/>
      </w:pPr>
      <w:r>
        <w:separator/>
      </w:r>
    </w:p>
  </w:endnote>
  <w:endnote w:type="continuationSeparator" w:id="0">
    <w:p w:rsidR="00605AB7" w:rsidRDefault="00605A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72741C8-8667-4B0F-8FDC-9310FDC00F8D}"/>
    <w:embedBold r:id="rId2" w:fontKey="{2ABC02A3-9C2A-40F7-AD5A-CBAB513A760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D38789F-80CA-483A-81A4-9A5FC3B9B8B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A21FA" w:rsidRDefault="00BA21FA" w:rsidP="00BA21F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4B19">
      <w:rPr>
        <w:noProof/>
      </w:rPr>
      <w:t>eq10778.docx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4B1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A21FA" w:rsidRDefault="00BA21FA" w:rsidP="00BA21F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4B19">
      <w:rPr>
        <w:noProof/>
      </w:rPr>
      <w:t>eq10778.docx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4B1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AB7" w:rsidRDefault="00605AB7">
      <w:pPr>
        <w:spacing w:line="240" w:lineRule="auto"/>
      </w:pPr>
      <w:r>
        <w:separator/>
      </w:r>
    </w:p>
  </w:footnote>
  <w:footnote w:type="continuationSeparator" w:id="0">
    <w:p w:rsidR="00605AB7" w:rsidRDefault="00605A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83DA7" w:rsidRDefault="00583DA7" w:rsidP="00583DA7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D2AC2">
      <w:rPr>
        <w:rStyle w:val="ab"/>
        <w:noProof/>
      </w:rPr>
      <w:t>7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F4B"/>
    <w:rsid w:val="00030118"/>
    <w:rsid w:val="00056DDF"/>
    <w:rsid w:val="00075EC3"/>
    <w:rsid w:val="00080ABF"/>
    <w:rsid w:val="00081927"/>
    <w:rsid w:val="00086D44"/>
    <w:rsid w:val="000A79D9"/>
    <w:rsid w:val="000B7FBC"/>
    <w:rsid w:val="000D01E8"/>
    <w:rsid w:val="000D3F67"/>
    <w:rsid w:val="000F6D5E"/>
    <w:rsid w:val="001057BD"/>
    <w:rsid w:val="00107E8B"/>
    <w:rsid w:val="001415F6"/>
    <w:rsid w:val="00153FAD"/>
    <w:rsid w:val="0016223F"/>
    <w:rsid w:val="001778F2"/>
    <w:rsid w:val="00183881"/>
    <w:rsid w:val="0019665B"/>
    <w:rsid w:val="001A3A67"/>
    <w:rsid w:val="001B691D"/>
    <w:rsid w:val="00205211"/>
    <w:rsid w:val="00206E2F"/>
    <w:rsid w:val="0023275D"/>
    <w:rsid w:val="002335B9"/>
    <w:rsid w:val="00237882"/>
    <w:rsid w:val="00246324"/>
    <w:rsid w:val="0025145D"/>
    <w:rsid w:val="002623D0"/>
    <w:rsid w:val="00277FB6"/>
    <w:rsid w:val="002A1E3D"/>
    <w:rsid w:val="002A4F4B"/>
    <w:rsid w:val="002B772D"/>
    <w:rsid w:val="002D0D0F"/>
    <w:rsid w:val="002E2645"/>
    <w:rsid w:val="002E3A18"/>
    <w:rsid w:val="003114B9"/>
    <w:rsid w:val="003139A0"/>
    <w:rsid w:val="00317F16"/>
    <w:rsid w:val="003273F1"/>
    <w:rsid w:val="00327D71"/>
    <w:rsid w:val="00331C48"/>
    <w:rsid w:val="003452F5"/>
    <w:rsid w:val="0035125E"/>
    <w:rsid w:val="00356B2B"/>
    <w:rsid w:val="00390058"/>
    <w:rsid w:val="00390082"/>
    <w:rsid w:val="003F04A6"/>
    <w:rsid w:val="00404A64"/>
    <w:rsid w:val="00423816"/>
    <w:rsid w:val="00442136"/>
    <w:rsid w:val="00466197"/>
    <w:rsid w:val="004945A3"/>
    <w:rsid w:val="00494FC3"/>
    <w:rsid w:val="004A68AB"/>
    <w:rsid w:val="004E0EC7"/>
    <w:rsid w:val="004E2886"/>
    <w:rsid w:val="004E3DF7"/>
    <w:rsid w:val="00505068"/>
    <w:rsid w:val="00545F85"/>
    <w:rsid w:val="005728B7"/>
    <w:rsid w:val="00573E7C"/>
    <w:rsid w:val="00583DA7"/>
    <w:rsid w:val="005A43D9"/>
    <w:rsid w:val="005B2AEB"/>
    <w:rsid w:val="006011D3"/>
    <w:rsid w:val="00605AB7"/>
    <w:rsid w:val="00613EF6"/>
    <w:rsid w:val="00614A3E"/>
    <w:rsid w:val="00621E06"/>
    <w:rsid w:val="00624498"/>
    <w:rsid w:val="0062515F"/>
    <w:rsid w:val="006367ED"/>
    <w:rsid w:val="00645A3B"/>
    <w:rsid w:val="00660FC7"/>
    <w:rsid w:val="0066195C"/>
    <w:rsid w:val="00666B66"/>
    <w:rsid w:val="0068248F"/>
    <w:rsid w:val="00682C94"/>
    <w:rsid w:val="006911D6"/>
    <w:rsid w:val="006922ED"/>
    <w:rsid w:val="006B0F3B"/>
    <w:rsid w:val="006B75D7"/>
    <w:rsid w:val="006C283E"/>
    <w:rsid w:val="00706D5D"/>
    <w:rsid w:val="00720496"/>
    <w:rsid w:val="00723EF8"/>
    <w:rsid w:val="00751B3E"/>
    <w:rsid w:val="007611A1"/>
    <w:rsid w:val="00771B32"/>
    <w:rsid w:val="0078182C"/>
    <w:rsid w:val="00782A6D"/>
    <w:rsid w:val="0078685E"/>
    <w:rsid w:val="007C19A1"/>
    <w:rsid w:val="007D0A87"/>
    <w:rsid w:val="007D57D0"/>
    <w:rsid w:val="0080073E"/>
    <w:rsid w:val="00843C51"/>
    <w:rsid w:val="008665FE"/>
    <w:rsid w:val="00885B74"/>
    <w:rsid w:val="008870B8"/>
    <w:rsid w:val="00897574"/>
    <w:rsid w:val="008A79B8"/>
    <w:rsid w:val="008C2E8E"/>
    <w:rsid w:val="008D35D6"/>
    <w:rsid w:val="00900B6B"/>
    <w:rsid w:val="00910EF7"/>
    <w:rsid w:val="00914A84"/>
    <w:rsid w:val="009463A6"/>
    <w:rsid w:val="009962DD"/>
    <w:rsid w:val="00997F4C"/>
    <w:rsid w:val="009C32F9"/>
    <w:rsid w:val="009C785F"/>
    <w:rsid w:val="00A122E9"/>
    <w:rsid w:val="00A41CB5"/>
    <w:rsid w:val="00A51E8C"/>
    <w:rsid w:val="00A722E9"/>
    <w:rsid w:val="00A82E08"/>
    <w:rsid w:val="00AA344E"/>
    <w:rsid w:val="00AB241A"/>
    <w:rsid w:val="00AE37DE"/>
    <w:rsid w:val="00B07D98"/>
    <w:rsid w:val="00B30B27"/>
    <w:rsid w:val="00B33546"/>
    <w:rsid w:val="00B67711"/>
    <w:rsid w:val="00B81287"/>
    <w:rsid w:val="00BA21FA"/>
    <w:rsid w:val="00BE49B9"/>
    <w:rsid w:val="00BF54C0"/>
    <w:rsid w:val="00C03338"/>
    <w:rsid w:val="00C24EDF"/>
    <w:rsid w:val="00C65089"/>
    <w:rsid w:val="00C65E79"/>
    <w:rsid w:val="00C92AFD"/>
    <w:rsid w:val="00C95C8B"/>
    <w:rsid w:val="00CB49B0"/>
    <w:rsid w:val="00CB79DF"/>
    <w:rsid w:val="00CC45B7"/>
    <w:rsid w:val="00CD2AC2"/>
    <w:rsid w:val="00CF27C2"/>
    <w:rsid w:val="00CF731B"/>
    <w:rsid w:val="00D23ABC"/>
    <w:rsid w:val="00D32913"/>
    <w:rsid w:val="00D64B19"/>
    <w:rsid w:val="00D72906"/>
    <w:rsid w:val="00D74CB9"/>
    <w:rsid w:val="00D75002"/>
    <w:rsid w:val="00DA696B"/>
    <w:rsid w:val="00DA769E"/>
    <w:rsid w:val="00DC60B1"/>
    <w:rsid w:val="00DD25F1"/>
    <w:rsid w:val="00E02685"/>
    <w:rsid w:val="00E309F7"/>
    <w:rsid w:val="00E9354E"/>
    <w:rsid w:val="00E96E82"/>
    <w:rsid w:val="00E97455"/>
    <w:rsid w:val="00EA67ED"/>
    <w:rsid w:val="00EC079F"/>
    <w:rsid w:val="00EE141B"/>
    <w:rsid w:val="00F00A0E"/>
    <w:rsid w:val="00F14BED"/>
    <w:rsid w:val="00F178A8"/>
    <w:rsid w:val="00F21BB0"/>
    <w:rsid w:val="00F3551F"/>
    <w:rsid w:val="00F51702"/>
    <w:rsid w:val="00F85B46"/>
    <w:rsid w:val="00F9160B"/>
    <w:rsid w:val="00FA65AE"/>
    <w:rsid w:val="00FC1A5E"/>
    <w:rsid w:val="00FD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224A0B-BAF9-4C18-969E-6F19AB8DD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link w:val="12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character" w:customStyle="1" w:styleId="12">
    <w:name w:val="подпись12"/>
    <w:basedOn w:val="a0"/>
    <w:link w:val="ac"/>
    <w:locked/>
    <w:rsid w:val="00B81287"/>
    <w:rPr>
      <w:rFonts w:ascii="NTHarmonica" w:hAnsi="NTHarmonica" w:cs="Times New Roman"/>
      <w:sz w:val="28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4945A3"/>
    <w:pPr>
      <w:overflowPunct/>
      <w:autoSpaceDE/>
      <w:autoSpaceDN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1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3A384C910594D28A5CD22126BF14C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B458E-C661-44FF-BAEF-89E3FFFFD408}"/>
      </w:docPartPr>
      <w:docPartBody>
        <w:p w:rsidR="005147BA" w:rsidRDefault="005147BA">
          <w:pPr>
            <w:pStyle w:val="A3A384C910594D28A5CD22126BF14CC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markup="0" w:comments="0"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7BA"/>
    <w:rsid w:val="00077DAE"/>
    <w:rsid w:val="00080AC7"/>
    <w:rsid w:val="000978AA"/>
    <w:rsid w:val="001C515B"/>
    <w:rsid w:val="001F380B"/>
    <w:rsid w:val="002B2D92"/>
    <w:rsid w:val="002D53B7"/>
    <w:rsid w:val="002F2E29"/>
    <w:rsid w:val="0035412A"/>
    <w:rsid w:val="003F62DC"/>
    <w:rsid w:val="00405935"/>
    <w:rsid w:val="004210AA"/>
    <w:rsid w:val="004246E0"/>
    <w:rsid w:val="004B49B5"/>
    <w:rsid w:val="004C2882"/>
    <w:rsid w:val="004D33D6"/>
    <w:rsid w:val="005147BA"/>
    <w:rsid w:val="006A0B3C"/>
    <w:rsid w:val="007125E1"/>
    <w:rsid w:val="00726542"/>
    <w:rsid w:val="007B7BBB"/>
    <w:rsid w:val="007D5333"/>
    <w:rsid w:val="0083765F"/>
    <w:rsid w:val="008862A7"/>
    <w:rsid w:val="00A247D1"/>
    <w:rsid w:val="00A36E35"/>
    <w:rsid w:val="00F4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3A384C910594D28A5CD22126BF14CC5">
    <w:name w:val="A3A384C910594D28A5CD22126BF14C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34</TotalTime>
  <Pages>8</Pages>
  <Words>2175</Words>
  <Characters>12403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Мартин+</dc:creator>
  <cp:keywords/>
  <dc:description>AM28.05.2025 AM28.05.2025 AM28.05.2025 AM28.05.2025EQ02.06.2025 ZO02.06.2025AM02.06.2025 EQ02.06.2025 QA03.06.2025 QA03.06.2025 AM03.06.2025EQ10.06.2025 SS11.06.2025 AM16.06.2025 AM16.06.2025 SA17.06.2025 SA17.06.2025 SS17.06.2025 SS17.06.2025 </dc:description>
  <cp:lastModifiedBy>Гаврилова У.В.</cp:lastModifiedBy>
  <cp:revision>14</cp:revision>
  <cp:lastPrinted>2025-06-18T10:57:00Z</cp:lastPrinted>
  <dcterms:created xsi:type="dcterms:W3CDTF">2025-06-10T14:31:00Z</dcterms:created>
  <dcterms:modified xsi:type="dcterms:W3CDTF">2025-06-18T11:00:00Z</dcterms:modified>
</cp:coreProperties>
</file>