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F93ED88268044D4957D4F58D92A626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A60FE" w:rsidRDefault="00545F85" w:rsidP="000F4E6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F93ED88268044D4957D4F58D92A626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A60FE" w:rsidRDefault="003A60FE" w:rsidP="003A60FE">
      <w:pPr>
        <w:pStyle w:val="1"/>
      </w:pPr>
      <w:r w:rsidRPr="003A60FE">
        <w:t xml:space="preserve">О Федеральном законе "О внесении изменений </w:t>
      </w:r>
    </w:p>
    <w:p w:rsidR="003A60FE" w:rsidRDefault="003A60FE" w:rsidP="003A60FE">
      <w:pPr>
        <w:pStyle w:val="2"/>
      </w:pPr>
      <w:r w:rsidRPr="003A60FE">
        <w:t xml:space="preserve">в статью 152 Уголовно-процессуального кодекса </w:t>
      </w:r>
    </w:p>
    <w:p w:rsidR="003A60FE" w:rsidRPr="003A60FE" w:rsidRDefault="003A60FE" w:rsidP="003A60FE">
      <w:pPr>
        <w:pStyle w:val="2"/>
      </w:pPr>
      <w:r w:rsidRPr="003A60FE">
        <w:t xml:space="preserve">Российской Федерации" </w:t>
      </w:r>
    </w:p>
    <w:p w:rsidR="003A60FE" w:rsidRPr="003A60FE" w:rsidRDefault="003A60FE" w:rsidP="003A60FE">
      <w:pPr>
        <w:pStyle w:val="2"/>
      </w:pPr>
    </w:p>
    <w:p w:rsidR="003A60FE" w:rsidRDefault="003A60FE" w:rsidP="003A60FE">
      <w:pPr>
        <w:pStyle w:val="2"/>
      </w:pPr>
    </w:p>
    <w:p w:rsidR="003A60FE" w:rsidRPr="003A60FE" w:rsidRDefault="003A60FE" w:rsidP="003A60FE">
      <w:pPr>
        <w:pStyle w:val="2"/>
      </w:pPr>
    </w:p>
    <w:p w:rsidR="003A60FE" w:rsidRDefault="003A60FE">
      <w:r w:rsidRPr="003A60FE">
        <w:rPr>
          <w:szCs w:val="28"/>
        </w:rPr>
        <w:t xml:space="preserve">Рассмотрев принятый Государственной Думой Федерального Собрания </w:t>
      </w:r>
      <w:r w:rsidRPr="003A60FE">
        <w:t xml:space="preserve">Российской Федерации 17 февраля 2026 года Федеральный закон "О внесении изменений в статью 152 </w:t>
      </w:r>
      <w:r w:rsidRPr="003A60FE">
        <w:br/>
        <w:t xml:space="preserve">Уголовно-процессуального кодекса Российской Федерации", </w:t>
      </w:r>
      <w:r>
        <w:br/>
      </w:r>
      <w:r w:rsidRPr="003A60FE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</w:t>
      </w:r>
      <w:bookmarkStart w:id="0" w:name="_GoBack"/>
      <w:bookmarkEnd w:id="0"/>
      <w:r w:rsidRPr="00B51544">
        <w:rPr>
          <w:b/>
          <w:spacing w:val="60"/>
          <w:szCs w:val="28"/>
        </w:rPr>
        <w:t>вляет</w:t>
      </w:r>
      <w:r>
        <w:t>:</w:t>
      </w:r>
    </w:p>
    <w:p w:rsidR="003A60FE" w:rsidRPr="003A60FE" w:rsidRDefault="003A60FE" w:rsidP="003A60FE"/>
    <w:p w:rsidR="003A60FE" w:rsidRPr="003A60FE" w:rsidRDefault="003A60FE" w:rsidP="003A60FE">
      <w:pPr>
        <w:rPr>
          <w:bCs/>
        </w:rPr>
      </w:pPr>
      <w:r w:rsidRPr="003A60FE">
        <w:t xml:space="preserve">1. Одобрить Федеральный закон </w:t>
      </w:r>
      <w:r w:rsidRPr="003A60FE">
        <w:rPr>
          <w:bCs/>
        </w:rPr>
        <w:t>"</w:t>
      </w:r>
      <w:r w:rsidRPr="003A60FE">
        <w:t xml:space="preserve">О внесении изменений </w:t>
      </w:r>
      <w:r>
        <w:br/>
      </w:r>
      <w:r w:rsidRPr="003A60FE">
        <w:t>в статью 152 Уголовно-процессуального кодекса Российской Федерации</w:t>
      </w:r>
      <w:r w:rsidRPr="003A60FE">
        <w:rPr>
          <w:bCs/>
        </w:rPr>
        <w:t>"</w:t>
      </w:r>
      <w:r w:rsidRPr="003A60FE">
        <w:t>.</w:t>
      </w:r>
    </w:p>
    <w:p w:rsidR="003A60FE" w:rsidRPr="003A60FE" w:rsidRDefault="003A60FE" w:rsidP="003A60FE">
      <w:pPr>
        <w:rPr>
          <w:rFonts w:cs="Arial"/>
        </w:rPr>
      </w:pPr>
      <w:r w:rsidRPr="003A60FE">
        <w:rPr>
          <w:rFonts w:cs="Arial"/>
        </w:rPr>
        <w:t>2. Настоящее постановление вступает в силу со дня его принятия.</w:t>
      </w:r>
    </w:p>
    <w:p w:rsidR="003A60FE" w:rsidRPr="003A60FE" w:rsidRDefault="003A60FE" w:rsidP="003A60FE">
      <w:pPr>
        <w:rPr>
          <w:rFonts w:cs="Arial"/>
        </w:rPr>
      </w:pPr>
    </w:p>
    <w:p w:rsidR="003A60FE" w:rsidRPr="003A60FE" w:rsidRDefault="003A60FE" w:rsidP="003A60FE">
      <w:pPr>
        <w:rPr>
          <w:rFonts w:cs="Arial"/>
        </w:rPr>
      </w:pPr>
    </w:p>
    <w:p w:rsidR="003A60FE" w:rsidRPr="003A60FE" w:rsidRDefault="003A60FE" w:rsidP="003A60FE"/>
    <w:p w:rsidR="000F4E6F" w:rsidRDefault="000F4E6F" w:rsidP="003D33C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D33C7" w:rsidRDefault="003D33C7" w:rsidP="003D33C7">
      <w:pPr>
        <w:pStyle w:val="11"/>
      </w:pPr>
    </w:p>
    <w:p w:rsidR="003D33C7" w:rsidRDefault="003D33C7" w:rsidP="003D33C7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3D33C7" w:rsidRDefault="003D33C7" w:rsidP="003D33C7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3D33C7" w:rsidRPr="003D33C7" w:rsidRDefault="003D33C7" w:rsidP="003D33C7">
      <w:pPr>
        <w:pStyle w:val="11"/>
        <w:rPr>
          <w:b w:val="0"/>
        </w:rPr>
      </w:pPr>
      <w:r>
        <w:rPr>
          <w:b w:val="0"/>
        </w:rPr>
        <w:t xml:space="preserve">№ </w:t>
      </w:r>
      <w:r>
        <w:rPr>
          <w:b w:val="0"/>
          <w:lang w:val="en-US"/>
        </w:rPr>
        <w:t>43</w:t>
      </w:r>
      <w:r w:rsidRPr="003D33C7">
        <w:rPr>
          <w:b w:val="0"/>
        </w:rPr>
        <w:t>-СФ</w:t>
      </w:r>
    </w:p>
    <w:sectPr w:rsidR="003D33C7" w:rsidRPr="003D33C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1B2" w:rsidRDefault="009641B2">
      <w:pPr>
        <w:spacing w:line="240" w:lineRule="auto"/>
      </w:pPr>
      <w:r>
        <w:separator/>
      </w:r>
    </w:p>
  </w:endnote>
  <w:endnote w:type="continuationSeparator" w:id="0">
    <w:p w:rsidR="009641B2" w:rsidRDefault="009641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9CCD71A-3476-4E69-8AD8-EE1F4223B668}"/>
    <w:embedBold r:id="rId2" w:fontKey="{1D4FC5FA-BC0D-4E75-AB57-321B6D76E69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154F531-E1C9-4326-B8CE-24537F91950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F4E6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33C7">
      <w:rPr>
        <w:noProof/>
      </w:rPr>
      <w:t>de4055.docx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A0A39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D33C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F4E6F" w:rsidRDefault="000F4E6F" w:rsidP="000F4E6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D33C7">
      <w:rPr>
        <w:noProof/>
      </w:rPr>
      <w:t>de4055.docx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D33C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1B2" w:rsidRDefault="009641B2">
      <w:pPr>
        <w:spacing w:line="240" w:lineRule="auto"/>
      </w:pPr>
      <w:r>
        <w:separator/>
      </w:r>
    </w:p>
  </w:footnote>
  <w:footnote w:type="continuationSeparator" w:id="0">
    <w:p w:rsidR="009641B2" w:rsidRDefault="009641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D33C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9BA"/>
    <w:rsid w:val="000D3F67"/>
    <w:rsid w:val="000F4E6F"/>
    <w:rsid w:val="001057BD"/>
    <w:rsid w:val="001E4585"/>
    <w:rsid w:val="00205211"/>
    <w:rsid w:val="002623D0"/>
    <w:rsid w:val="002A1E3D"/>
    <w:rsid w:val="002B772D"/>
    <w:rsid w:val="003114B9"/>
    <w:rsid w:val="003273F1"/>
    <w:rsid w:val="0035125E"/>
    <w:rsid w:val="003A60FE"/>
    <w:rsid w:val="003C2D78"/>
    <w:rsid w:val="003D33C7"/>
    <w:rsid w:val="00423816"/>
    <w:rsid w:val="004A68AB"/>
    <w:rsid w:val="00505068"/>
    <w:rsid w:val="00545F85"/>
    <w:rsid w:val="005B2AEB"/>
    <w:rsid w:val="00720496"/>
    <w:rsid w:val="00723B0A"/>
    <w:rsid w:val="00723EF8"/>
    <w:rsid w:val="0078182C"/>
    <w:rsid w:val="00885B74"/>
    <w:rsid w:val="00910EF7"/>
    <w:rsid w:val="009641B2"/>
    <w:rsid w:val="00997F4C"/>
    <w:rsid w:val="009A0A39"/>
    <w:rsid w:val="009B49BA"/>
    <w:rsid w:val="00A82E08"/>
    <w:rsid w:val="00AA344E"/>
    <w:rsid w:val="00B07D98"/>
    <w:rsid w:val="00B30B27"/>
    <w:rsid w:val="00B33546"/>
    <w:rsid w:val="00B67711"/>
    <w:rsid w:val="00CF27C2"/>
    <w:rsid w:val="00CF731B"/>
    <w:rsid w:val="00D6495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2CA9C6-1407-43D2-9EA3-3CAE154FC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0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93ED88268044D4957D4F58D92A626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A5FC29-4100-4982-AFCF-77E7FB210B83}"/>
      </w:docPartPr>
      <w:docPartBody>
        <w:p w:rsidR="004E49D1" w:rsidRDefault="004E49D1">
          <w:pPr>
            <w:pStyle w:val="4F93ED88268044D4957D4F58D92A626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9D1"/>
    <w:rsid w:val="004E49D1"/>
    <w:rsid w:val="00CA059A"/>
    <w:rsid w:val="00F3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F93ED88268044D4957D4F58D92A6269">
    <w:name w:val="4F93ED88268044D4957D4F58D92A62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DE17.02.2026 ZO17.02.2026 </dc:description>
  <cp:lastModifiedBy>Жарков М.А.</cp:lastModifiedBy>
  <cp:revision>13</cp:revision>
  <cp:lastPrinted>2026-02-17T16:37:00Z</cp:lastPrinted>
  <dcterms:created xsi:type="dcterms:W3CDTF">2026-02-17T08:17:00Z</dcterms:created>
  <dcterms:modified xsi:type="dcterms:W3CDTF">2026-02-18T05:02:00Z</dcterms:modified>
</cp:coreProperties>
</file>