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246FE4346C44B6A3C721DD72408C9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E7EF6" w:rsidRPr="005E7EF6" w:rsidRDefault="005E7EF6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246FE4346C44B6A3C721DD72408C9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E7EF6" w:rsidRDefault="005E7EF6" w:rsidP="005E7EF6">
      <w:pPr>
        <w:pStyle w:val="1"/>
      </w:pPr>
      <w:r>
        <w:t>О Федеральном законе "О ратификации Протокола</w:t>
      </w:r>
    </w:p>
    <w:p w:rsidR="005E7EF6" w:rsidRDefault="005E7EF6" w:rsidP="005E7EF6">
      <w:pPr>
        <w:pStyle w:val="2"/>
      </w:pPr>
      <w:r>
        <w:t>о внесении изменений в Конвенцию о правовой помощи</w:t>
      </w:r>
    </w:p>
    <w:p w:rsidR="005E7EF6" w:rsidRDefault="005E7EF6" w:rsidP="005E7EF6">
      <w:pPr>
        <w:pStyle w:val="2"/>
      </w:pPr>
      <w:r>
        <w:t>и правовых отношениях по гражданским, семейным</w:t>
      </w:r>
    </w:p>
    <w:p w:rsidR="005E7EF6" w:rsidRDefault="005E7EF6" w:rsidP="005E7EF6">
      <w:pPr>
        <w:pStyle w:val="2"/>
      </w:pPr>
      <w:r>
        <w:t>и уголовным делам от 22 января 1993 года"</w:t>
      </w:r>
    </w:p>
    <w:p w:rsidR="005E7EF6" w:rsidRPr="008C4DD7" w:rsidRDefault="005E7EF6" w:rsidP="008C4DD7">
      <w:pPr>
        <w:pStyle w:val="2"/>
        <w:spacing w:line="240" w:lineRule="auto"/>
        <w:rPr>
          <w:sz w:val="16"/>
          <w:szCs w:val="16"/>
        </w:rPr>
      </w:pPr>
    </w:p>
    <w:p w:rsidR="005E7EF6" w:rsidRPr="008C4DD7" w:rsidRDefault="005E7EF6" w:rsidP="008C4DD7">
      <w:pPr>
        <w:pStyle w:val="2"/>
        <w:spacing w:line="240" w:lineRule="auto"/>
        <w:rPr>
          <w:bCs/>
          <w:sz w:val="16"/>
          <w:szCs w:val="16"/>
        </w:rPr>
      </w:pPr>
    </w:p>
    <w:p w:rsidR="005E7EF6" w:rsidRPr="008C4DD7" w:rsidRDefault="005E7EF6" w:rsidP="008C4DD7">
      <w:pPr>
        <w:pStyle w:val="2"/>
        <w:spacing w:line="240" w:lineRule="auto"/>
        <w:rPr>
          <w:bCs/>
          <w:sz w:val="16"/>
          <w:szCs w:val="16"/>
        </w:rPr>
      </w:pPr>
    </w:p>
    <w:p w:rsidR="005E7EF6" w:rsidRDefault="005E7EF6">
      <w:r>
        <w:t xml:space="preserve">Рассмотрев принятый Государственной Думой Федерального Собрания Российской Федерации 14 января 2026 года Федеральный закон "О ратификации Протокола о внесении изменений в Конвенцию о правовой помощи и правовых отношениях по гражданским, семейным и уголовным делам </w:t>
      </w:r>
      <w:r>
        <w:br/>
        <w:t xml:space="preserve">от 22 января 1993 года" 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E7EF6" w:rsidRPr="008C4DD7" w:rsidRDefault="005E7EF6" w:rsidP="008C4DD7">
      <w:pPr>
        <w:spacing w:line="240" w:lineRule="auto"/>
        <w:rPr>
          <w:sz w:val="16"/>
          <w:szCs w:val="16"/>
        </w:rPr>
      </w:pPr>
    </w:p>
    <w:p w:rsidR="005E7EF6" w:rsidRDefault="005E7EF6" w:rsidP="005E7EF6">
      <w:r>
        <w:t xml:space="preserve">1. Одобрить Федеральный закон "О ратификации Протокола о внесении изменений в Конвенцию о правовой помощи </w:t>
      </w:r>
      <w:r>
        <w:br/>
        <w:t>и правовых отношениях по гражданским, семейным и уголовным делам от 22 января 1993 года".</w:t>
      </w:r>
    </w:p>
    <w:p w:rsidR="005E7EF6" w:rsidRDefault="005E7EF6" w:rsidP="005E7EF6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5E7EF6" w:rsidRPr="008C4DD7" w:rsidRDefault="005E7EF6" w:rsidP="002701A6">
      <w:pPr>
        <w:spacing w:line="240" w:lineRule="auto"/>
        <w:rPr>
          <w:rFonts w:cs="Arial"/>
          <w:sz w:val="16"/>
          <w:szCs w:val="16"/>
        </w:rPr>
      </w:pPr>
    </w:p>
    <w:p w:rsidR="005E7EF6" w:rsidRPr="008C4DD7" w:rsidRDefault="005E7EF6" w:rsidP="002701A6">
      <w:pPr>
        <w:spacing w:line="240" w:lineRule="auto"/>
        <w:rPr>
          <w:rFonts w:cs="Arial"/>
          <w:sz w:val="16"/>
          <w:szCs w:val="16"/>
        </w:rPr>
      </w:pPr>
    </w:p>
    <w:p w:rsidR="005E7EF6" w:rsidRPr="008C4DD7" w:rsidRDefault="005E7EF6" w:rsidP="002701A6">
      <w:pPr>
        <w:spacing w:line="240" w:lineRule="auto"/>
        <w:rPr>
          <w:rFonts w:cs="Arial"/>
          <w:sz w:val="12"/>
          <w:szCs w:val="12"/>
        </w:rPr>
      </w:pPr>
    </w:p>
    <w:p w:rsidR="005E7EF6" w:rsidRDefault="005E7EF6" w:rsidP="008C4DD7">
      <w:pPr>
        <w:pStyle w:val="11"/>
      </w:pPr>
      <w:r>
        <w:t xml:space="preserve">Председатель </w:t>
      </w:r>
    </w:p>
    <w:p w:rsidR="005E7EF6" w:rsidRDefault="005E7EF6" w:rsidP="008C4DD7">
      <w:pPr>
        <w:pStyle w:val="11"/>
      </w:pPr>
      <w:r>
        <w:t xml:space="preserve">Совета Федерации </w:t>
      </w:r>
    </w:p>
    <w:p w:rsidR="005E7EF6" w:rsidRDefault="005E7EF6" w:rsidP="008C4DD7">
      <w:pPr>
        <w:pStyle w:val="11"/>
      </w:pPr>
      <w:r>
        <w:t>Федерального Собрания</w:t>
      </w:r>
    </w:p>
    <w:p w:rsidR="002701A6" w:rsidRDefault="005E7EF6" w:rsidP="008C4DD7">
      <w:pPr>
        <w:pStyle w:val="11"/>
      </w:pPr>
      <w:r>
        <w:t>Российской Федерации</w:t>
      </w:r>
      <w:r>
        <w:tab/>
      </w:r>
      <w:r>
        <w:tab/>
      </w:r>
      <w:r w:rsidR="002701A6">
        <w:t>В.И. МАТВИЕНКО</w:t>
      </w:r>
    </w:p>
    <w:p w:rsidR="008C4DD7" w:rsidRPr="008C4DD7" w:rsidRDefault="008C4DD7" w:rsidP="008C4DD7">
      <w:pPr>
        <w:pStyle w:val="11"/>
        <w:rPr>
          <w:sz w:val="18"/>
          <w:szCs w:val="18"/>
        </w:rPr>
      </w:pPr>
    </w:p>
    <w:p w:rsidR="008C4DD7" w:rsidRDefault="008C4DD7" w:rsidP="008C4DD7">
      <w:pPr>
        <w:pStyle w:val="af"/>
      </w:pPr>
      <w:r>
        <w:t>Москва</w:t>
      </w:r>
    </w:p>
    <w:p w:rsidR="008C4DD7" w:rsidRDefault="008C4DD7" w:rsidP="008C4DD7">
      <w:pPr>
        <w:pStyle w:val="af"/>
      </w:pPr>
      <w:r>
        <w:t>28 января 2026 года</w:t>
      </w:r>
      <w:r>
        <w:br/>
        <w:t>№ 10-СФ</w:t>
      </w:r>
    </w:p>
    <w:sectPr w:rsidR="008C4DD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41F" w:rsidRDefault="009F141F">
      <w:pPr>
        <w:spacing w:line="240" w:lineRule="auto"/>
      </w:pPr>
      <w:r>
        <w:separator/>
      </w:r>
    </w:p>
  </w:endnote>
  <w:endnote w:type="continuationSeparator" w:id="0">
    <w:p w:rsidR="009F141F" w:rsidRDefault="009F14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9683076-5F30-47AC-AA0A-AA70E3D06610}"/>
    <w:embedBold r:id="rId2" w:fontKey="{997C10FE-D342-45F3-9432-57A05B83F44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AA0B45-5448-454F-AC42-058B210AE1B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701A6" w:rsidRDefault="002701A6" w:rsidP="002701A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C352F">
      <w:rPr>
        <w:noProof/>
      </w:rPr>
      <w:t>ss3103.docx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C352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701A6" w:rsidRDefault="002701A6" w:rsidP="002701A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C352F">
      <w:rPr>
        <w:noProof/>
      </w:rPr>
      <w:t>ss3103.docx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C352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41F" w:rsidRDefault="009F141F">
      <w:pPr>
        <w:spacing w:line="240" w:lineRule="auto"/>
      </w:pPr>
      <w:r>
        <w:separator/>
      </w:r>
    </w:p>
  </w:footnote>
  <w:footnote w:type="continuationSeparator" w:id="0">
    <w:p w:rsidR="009F141F" w:rsidRDefault="009F14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C352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081"/>
    <w:rsid w:val="000D3F67"/>
    <w:rsid w:val="001057BD"/>
    <w:rsid w:val="00205211"/>
    <w:rsid w:val="002623D0"/>
    <w:rsid w:val="002701A6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C2D54"/>
    <w:rsid w:val="005E7EF6"/>
    <w:rsid w:val="00720496"/>
    <w:rsid w:val="00723EF8"/>
    <w:rsid w:val="00756A9C"/>
    <w:rsid w:val="0078182C"/>
    <w:rsid w:val="00885B74"/>
    <w:rsid w:val="008C4DD7"/>
    <w:rsid w:val="00910EF7"/>
    <w:rsid w:val="00997F4C"/>
    <w:rsid w:val="009A0CFD"/>
    <w:rsid w:val="009F141F"/>
    <w:rsid w:val="00A82E08"/>
    <w:rsid w:val="00AA344E"/>
    <w:rsid w:val="00B07D98"/>
    <w:rsid w:val="00B30B27"/>
    <w:rsid w:val="00B33546"/>
    <w:rsid w:val="00B67711"/>
    <w:rsid w:val="00BC352F"/>
    <w:rsid w:val="00CF27C2"/>
    <w:rsid w:val="00CF731B"/>
    <w:rsid w:val="00DA769E"/>
    <w:rsid w:val="00E02685"/>
    <w:rsid w:val="00E87A98"/>
    <w:rsid w:val="00F178A8"/>
    <w:rsid w:val="00F21BB0"/>
    <w:rsid w:val="00F35081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BC0AAF-E2B5-4694-A579-CFF3C7C36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5E7EF6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5E7EF6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5E7EF6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5E7EF6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3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246FE4346C44B6A3C721DD72408C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08CDE3-E6E9-423D-AC95-A2D224EC786C}"/>
      </w:docPartPr>
      <w:docPartBody>
        <w:p w:rsidR="00F121E6" w:rsidRDefault="00F121E6">
          <w:pPr>
            <w:pStyle w:val="46246FE4346C44B6A3C721DD72408C9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1E6"/>
    <w:rsid w:val="00093246"/>
    <w:rsid w:val="0035504B"/>
    <w:rsid w:val="00F1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6246FE4346C44B6A3C721DD72408C93">
    <w:name w:val="46246FE4346C44B6A3C721DD72408C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SS19.01.2026 SS19.01.2026 SS19.01.2026 SA21.01.2026 </dc:description>
  <cp:lastModifiedBy>Жарков М.А.</cp:lastModifiedBy>
  <cp:revision>6</cp:revision>
  <cp:lastPrinted>2026-01-27T14:35:00Z</cp:lastPrinted>
  <dcterms:created xsi:type="dcterms:W3CDTF">2026-01-19T08:12:00Z</dcterms:created>
  <dcterms:modified xsi:type="dcterms:W3CDTF">2026-01-28T05:09:00Z</dcterms:modified>
</cp:coreProperties>
</file>