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54603DEF11348BBA5B63A9CB0C71D5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37555" w:rsidRDefault="00545F85" w:rsidP="00F3755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54603DEF11348BBA5B63A9CB0C71D5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37555" w:rsidRDefault="00F37555" w:rsidP="00F37555">
      <w:pPr>
        <w:pStyle w:val="1"/>
      </w:pPr>
      <w:r w:rsidRPr="004F43D5">
        <w:t xml:space="preserve">О Федеральном законе </w:t>
      </w:r>
      <w:r w:rsidRPr="00C54EBC">
        <w:t>"</w:t>
      </w:r>
      <w:r w:rsidRPr="007A79C0">
        <w:t xml:space="preserve">О внесении изменений </w:t>
      </w:r>
    </w:p>
    <w:p w:rsidR="00F37555" w:rsidRDefault="00F37555" w:rsidP="00F37555">
      <w:pPr>
        <w:pStyle w:val="2"/>
      </w:pPr>
      <w:r w:rsidRPr="007A79C0">
        <w:t xml:space="preserve">в Гражданский процессуальный кодекс Российской Федерации </w:t>
      </w:r>
    </w:p>
    <w:p w:rsidR="00F37555" w:rsidRDefault="00F37555" w:rsidP="00F37555">
      <w:pPr>
        <w:pStyle w:val="2"/>
      </w:pPr>
      <w:r w:rsidRPr="007A79C0">
        <w:t xml:space="preserve">и Кодекс административного судопроизводства </w:t>
      </w:r>
    </w:p>
    <w:p w:rsidR="00F37555" w:rsidRPr="004F43D5" w:rsidRDefault="00F37555" w:rsidP="00F37555">
      <w:pPr>
        <w:pStyle w:val="2"/>
      </w:pPr>
      <w:r w:rsidRPr="007A79C0">
        <w:t>Российской Федерации</w:t>
      </w:r>
      <w:r w:rsidRPr="00C54EBC">
        <w:t>"</w:t>
      </w:r>
      <w:r w:rsidRPr="004F43D5">
        <w:t xml:space="preserve"> </w:t>
      </w:r>
    </w:p>
    <w:p w:rsidR="00F37555" w:rsidRDefault="00F37555" w:rsidP="00F37555">
      <w:pPr>
        <w:pStyle w:val="2"/>
        <w:rPr>
          <w:rFonts w:cs="Arial"/>
        </w:rPr>
      </w:pPr>
    </w:p>
    <w:p w:rsidR="00F37555" w:rsidRPr="004F43D5" w:rsidRDefault="00F37555" w:rsidP="00F37555">
      <w:pPr>
        <w:pStyle w:val="2"/>
        <w:rPr>
          <w:rFonts w:cs="Arial"/>
        </w:rPr>
      </w:pPr>
    </w:p>
    <w:p w:rsidR="00F37555" w:rsidRPr="004F43D5" w:rsidRDefault="00F37555" w:rsidP="00F37555">
      <w:pPr>
        <w:rPr>
          <w:rFonts w:cs="Arial"/>
          <w:spacing w:val="60"/>
        </w:rPr>
      </w:pPr>
      <w:r w:rsidRPr="004F43D5">
        <w:t>Рассмотрев</w:t>
      </w:r>
      <w:r w:rsidRPr="00437275">
        <w:t xml:space="preserve"> принятый Государственной Думой Федерального </w:t>
      </w:r>
      <w:r w:rsidRPr="004F43D5">
        <w:t xml:space="preserve">Собрания Российской Федерации </w:t>
      </w:r>
      <w:r>
        <w:t>24 марта</w:t>
      </w:r>
      <w:r w:rsidRPr="004F43D5">
        <w:t xml:space="preserve"> 20</w:t>
      </w:r>
      <w:r>
        <w:t>26</w:t>
      </w:r>
      <w:r w:rsidRPr="004F43D5">
        <w:t xml:space="preserve"> года Федеральный закон </w:t>
      </w:r>
      <w:r w:rsidRPr="00C54EBC">
        <w:t>"</w:t>
      </w:r>
      <w:r w:rsidRPr="007A79C0">
        <w:t>О внесении изменений в Гражданский процессуальный кодекс Российской Федерации и Кодекс административного судопроизводства Российской Федерации</w:t>
      </w:r>
      <w:r w:rsidRPr="00C54EBC">
        <w:t>"</w:t>
      </w:r>
      <w:r w:rsidRPr="0078492D">
        <w:t>,</w:t>
      </w:r>
      <w:r w:rsidRPr="00EF60FA">
        <w:t xml:space="preserve">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 w:rsidRPr="00EF60FA"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 w:rsidRPr="004F43D5">
        <w:rPr>
          <w:rFonts w:cs="Arial"/>
          <w:spacing w:val="60"/>
        </w:rPr>
        <w:t>:</w:t>
      </w:r>
    </w:p>
    <w:p w:rsidR="00F37555" w:rsidRPr="004F43D5" w:rsidRDefault="00F37555" w:rsidP="00F37555">
      <w:pPr>
        <w:rPr>
          <w:rFonts w:cs="Arial"/>
        </w:rPr>
      </w:pPr>
    </w:p>
    <w:p w:rsidR="00F37555" w:rsidRPr="00F407FD" w:rsidRDefault="00F37555" w:rsidP="00F37555">
      <w:r w:rsidRPr="004F43D5">
        <w:t>1. Одобрить Федеральный закон</w:t>
      </w:r>
      <w:r w:rsidRPr="00004299">
        <w:t xml:space="preserve"> </w:t>
      </w:r>
      <w:r w:rsidRPr="00C54EBC">
        <w:t>"</w:t>
      </w:r>
      <w:r w:rsidRPr="007A79C0">
        <w:t>О внесении изменений в Гражданский процессуальный кодекс Российской Федерации и Кодекс административного судопроизводства Российской Федерации</w:t>
      </w:r>
      <w:r w:rsidRPr="00C54EBC">
        <w:t>"</w:t>
      </w:r>
      <w:r w:rsidRPr="00F407FD">
        <w:t>.</w:t>
      </w:r>
    </w:p>
    <w:p w:rsidR="00F37555" w:rsidRPr="004F43D5" w:rsidRDefault="00F37555" w:rsidP="00F37555">
      <w:pPr>
        <w:rPr>
          <w:rFonts w:cs="Arial"/>
        </w:rPr>
      </w:pPr>
      <w:r w:rsidRPr="004F43D5">
        <w:rPr>
          <w:rFonts w:cs="Arial"/>
        </w:rPr>
        <w:t>2. Настоящее постановление вступает в силу со дня его принятия.</w:t>
      </w:r>
    </w:p>
    <w:p w:rsidR="00F37555" w:rsidRDefault="00F37555" w:rsidP="00F37555">
      <w:pPr>
        <w:rPr>
          <w:rFonts w:cs="Arial"/>
        </w:rPr>
      </w:pPr>
    </w:p>
    <w:p w:rsidR="00824E7A" w:rsidRDefault="00824E7A" w:rsidP="00B375E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B375E2" w:rsidRDefault="00B375E2" w:rsidP="00B375E2">
      <w:pPr>
        <w:pStyle w:val="11"/>
      </w:pPr>
    </w:p>
    <w:p w:rsidR="00B375E2" w:rsidRPr="00B375E2" w:rsidRDefault="00B375E2" w:rsidP="00B375E2">
      <w:pPr>
        <w:pStyle w:val="af"/>
      </w:pPr>
      <w:r w:rsidRPr="00B375E2">
        <w:t>Москва</w:t>
      </w:r>
    </w:p>
    <w:p w:rsidR="00B375E2" w:rsidRPr="00B375E2" w:rsidRDefault="00B375E2" w:rsidP="00B375E2">
      <w:pPr>
        <w:pStyle w:val="af"/>
      </w:pPr>
      <w:r w:rsidRPr="00B375E2">
        <w:t>1 апреля 2026 года</w:t>
      </w:r>
    </w:p>
    <w:p w:rsidR="00B375E2" w:rsidRPr="00B375E2" w:rsidRDefault="00B375E2" w:rsidP="00B375E2">
      <w:pPr>
        <w:pStyle w:val="11"/>
        <w:rPr>
          <w:b w:val="0"/>
        </w:rPr>
      </w:pPr>
      <w:r w:rsidRPr="00B375E2">
        <w:rPr>
          <w:b w:val="0"/>
        </w:rPr>
        <w:t>№ 105-СФ</w:t>
      </w:r>
    </w:p>
    <w:sectPr w:rsidR="00B375E2" w:rsidRPr="00B375E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B24" w:rsidRDefault="00A10B24">
      <w:pPr>
        <w:spacing w:line="240" w:lineRule="auto"/>
      </w:pPr>
      <w:r>
        <w:separator/>
      </w:r>
    </w:p>
  </w:endnote>
  <w:endnote w:type="continuationSeparator" w:id="0">
    <w:p w:rsidR="00A10B24" w:rsidRDefault="00A10B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C91DC08-8A61-4D5D-AF3A-1AC3175FDAB7}"/>
    <w:embedBold r:id="rId2" w:fontKey="{D9642790-C405-488B-B0DD-21D2ABF72C0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B813B37-7772-4A79-9B7A-3F23D6BE5F5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24E7A" w:rsidRDefault="00824E7A" w:rsidP="00824E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375E2">
      <w:rPr>
        <w:noProof/>
      </w:rPr>
      <w:t>eq11606.docx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375E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24E7A" w:rsidRDefault="00824E7A" w:rsidP="00824E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375E2">
      <w:rPr>
        <w:noProof/>
      </w:rPr>
      <w:t>eq11606.docx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375E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B24" w:rsidRDefault="00A10B24">
      <w:pPr>
        <w:spacing w:line="240" w:lineRule="auto"/>
      </w:pPr>
      <w:r>
        <w:separator/>
      </w:r>
    </w:p>
  </w:footnote>
  <w:footnote w:type="continuationSeparator" w:id="0">
    <w:p w:rsidR="00A10B24" w:rsidRDefault="00A10B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375E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CB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B02B1"/>
    <w:rsid w:val="00423816"/>
    <w:rsid w:val="004A68AB"/>
    <w:rsid w:val="00505068"/>
    <w:rsid w:val="00545F85"/>
    <w:rsid w:val="005B2AEB"/>
    <w:rsid w:val="00720496"/>
    <w:rsid w:val="00723EF8"/>
    <w:rsid w:val="0078182C"/>
    <w:rsid w:val="00824E7A"/>
    <w:rsid w:val="00885B74"/>
    <w:rsid w:val="00910EF7"/>
    <w:rsid w:val="00951C2B"/>
    <w:rsid w:val="00997F4C"/>
    <w:rsid w:val="00A10B24"/>
    <w:rsid w:val="00A82E08"/>
    <w:rsid w:val="00AA344E"/>
    <w:rsid w:val="00B07D98"/>
    <w:rsid w:val="00B30B27"/>
    <w:rsid w:val="00B33546"/>
    <w:rsid w:val="00B375E2"/>
    <w:rsid w:val="00B67711"/>
    <w:rsid w:val="00CF27C2"/>
    <w:rsid w:val="00CF731B"/>
    <w:rsid w:val="00DA769E"/>
    <w:rsid w:val="00E02685"/>
    <w:rsid w:val="00EC1CB1"/>
    <w:rsid w:val="00F178A8"/>
    <w:rsid w:val="00F21BB0"/>
    <w:rsid w:val="00F37555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823E9E-04D4-4F89-8FF7-27A0D20CC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0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4603DEF11348BBA5B63A9CB0C71D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B420BF8-BCB8-4C74-8D1B-991947832263}"/>
      </w:docPartPr>
      <w:docPartBody>
        <w:p w:rsidR="00BD622F" w:rsidRDefault="00BD622F">
          <w:pPr>
            <w:pStyle w:val="654603DEF11348BBA5B63A9CB0C71D5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22F"/>
    <w:rsid w:val="000F6F2C"/>
    <w:rsid w:val="00900A44"/>
    <w:rsid w:val="00BD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54603DEF11348BBA5B63A9CB0C71D58">
    <w:name w:val="654603DEF11348BBA5B63A9CB0C71D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EQ27.03.2026 QA30.03.2026 </dc:description>
  <cp:lastModifiedBy>Кучерова О.М.</cp:lastModifiedBy>
  <cp:revision>4</cp:revision>
  <cp:lastPrinted>2026-03-31T13:44:00Z</cp:lastPrinted>
  <dcterms:created xsi:type="dcterms:W3CDTF">2026-03-27T07:35:00Z</dcterms:created>
  <dcterms:modified xsi:type="dcterms:W3CDTF">2026-04-01T06:52:00Z</dcterms:modified>
</cp:coreProperties>
</file>