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2E9259A0E98B4C16BBCB59238619F58A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4965B9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8C6E7F" w:rsidRDefault="00545F85" w:rsidP="006761F0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2E9259A0E98B4C16BBCB59238619F58A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8C6E7F" w:rsidRDefault="008C6E7F" w:rsidP="008C6E7F">
      <w:pPr>
        <w:pStyle w:val="1"/>
      </w:pPr>
      <w:r w:rsidRPr="00872623">
        <w:t xml:space="preserve">О Федеральном законе "О внесении изменений </w:t>
      </w:r>
    </w:p>
    <w:p w:rsidR="008C6E7F" w:rsidRDefault="008C6E7F" w:rsidP="008C6E7F">
      <w:pPr>
        <w:pStyle w:val="2"/>
      </w:pPr>
      <w:r w:rsidRPr="00872623">
        <w:t>в статью 446 Гражданского процессуального кодекса</w:t>
      </w:r>
    </w:p>
    <w:p w:rsidR="008C6E7F" w:rsidRPr="00872623" w:rsidRDefault="008C6E7F" w:rsidP="008C6E7F">
      <w:pPr>
        <w:pStyle w:val="2"/>
      </w:pPr>
      <w:r w:rsidRPr="00872623">
        <w:t>Российской Федерации"</w:t>
      </w:r>
    </w:p>
    <w:p w:rsidR="008C6E7F" w:rsidRDefault="008C6E7F" w:rsidP="008C6E7F">
      <w:pPr>
        <w:pStyle w:val="2"/>
      </w:pPr>
    </w:p>
    <w:p w:rsidR="008C6E7F" w:rsidRDefault="008C6E7F" w:rsidP="008C6E7F">
      <w:pPr>
        <w:pStyle w:val="2"/>
      </w:pPr>
    </w:p>
    <w:p w:rsidR="008C6E7F" w:rsidRPr="00872623" w:rsidRDefault="008C6E7F" w:rsidP="008C6E7F">
      <w:pPr>
        <w:pStyle w:val="2"/>
      </w:pPr>
    </w:p>
    <w:p w:rsidR="008C6E7F" w:rsidRDefault="008C6E7F">
      <w:r w:rsidRPr="00872623">
        <w:t xml:space="preserve">Рассмотрев принятый Государственной Думой Федерального Собрания Российской Федерации 11 марта 2026 года Федеральный закон "О внесении изменений в статью 446 Гражданского процессуального кодекса Российской Федерации", </w:t>
      </w:r>
      <w:r w:rsidR="006761F0">
        <w:br/>
      </w:r>
      <w:r w:rsidRPr="00872623">
        <w:t>в соответствии с</w:t>
      </w:r>
      <w:r>
        <w:t xml:space="preserve"> </w:t>
      </w:r>
      <w:r w:rsidRPr="00872623">
        <w:t xml:space="preserve">частью 4 статьи 105 Конституции Российской Федерации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8C6E7F" w:rsidRDefault="008C6E7F"/>
    <w:p w:rsidR="008C6E7F" w:rsidRPr="00872623" w:rsidRDefault="008C6E7F" w:rsidP="008C6E7F">
      <w:r w:rsidRPr="00872623">
        <w:t xml:space="preserve">1. Одобрить Федеральный закон "О внесении изменений </w:t>
      </w:r>
      <w:r w:rsidR="00061CEF">
        <w:br/>
      </w:r>
      <w:r w:rsidRPr="00872623">
        <w:t>в статью 446 Гражданского процессуального кодекса Российской Федерации".</w:t>
      </w:r>
    </w:p>
    <w:p w:rsidR="008C6E7F" w:rsidRPr="00872623" w:rsidRDefault="008C6E7F" w:rsidP="008C6E7F">
      <w:r w:rsidRPr="00872623">
        <w:t>2. Настоящее постановление вступает в силу со дня его принятия.</w:t>
      </w:r>
    </w:p>
    <w:p w:rsidR="008C6E7F" w:rsidRDefault="008C6E7F" w:rsidP="008C6E7F"/>
    <w:p w:rsidR="008C6E7F" w:rsidRPr="00872623" w:rsidRDefault="008C6E7F" w:rsidP="008C6E7F"/>
    <w:p w:rsidR="008C6E7F" w:rsidRPr="00872623" w:rsidRDefault="008C6E7F" w:rsidP="008C6E7F"/>
    <w:p w:rsidR="006761F0" w:rsidRDefault="006761F0" w:rsidP="00061CEF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8C6E7F" w:rsidRPr="00872623" w:rsidRDefault="008C6E7F" w:rsidP="008C6E7F">
      <w:pPr>
        <w:pStyle w:val="ac"/>
      </w:pPr>
    </w:p>
    <w:p w:rsidR="00061CEF" w:rsidRDefault="00061CEF" w:rsidP="00061CEF">
      <w:pPr>
        <w:pStyle w:val="af"/>
      </w:pPr>
      <w:r>
        <w:t>Москва</w:t>
      </w:r>
    </w:p>
    <w:p w:rsidR="00061CEF" w:rsidRDefault="00061CEF" w:rsidP="00061CEF">
      <w:pPr>
        <w:pStyle w:val="af"/>
      </w:pPr>
      <w:r>
        <w:t>18 марта 2026 года</w:t>
      </w:r>
    </w:p>
    <w:p w:rsidR="00061CEF" w:rsidRDefault="00061CEF" w:rsidP="00061CEF">
      <w:pPr>
        <w:pStyle w:val="af"/>
      </w:pPr>
      <w:r>
        <w:t>№ 8</w:t>
      </w:r>
      <w:r>
        <w:rPr>
          <w:lang w:val="en-US"/>
        </w:rPr>
        <w:t>6</w:t>
      </w:r>
      <w:r>
        <w:t>-СФ</w:t>
      </w:r>
    </w:p>
    <w:sectPr w:rsidR="00061CEF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0DE6" w:rsidRDefault="00030DE6">
      <w:pPr>
        <w:spacing w:line="240" w:lineRule="auto"/>
      </w:pPr>
      <w:r>
        <w:separator/>
      </w:r>
    </w:p>
  </w:endnote>
  <w:endnote w:type="continuationSeparator" w:id="0">
    <w:p w:rsidR="00030DE6" w:rsidRDefault="00030DE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3A386023-5618-43B4-AD4D-DB2EA7BA94DC}"/>
    <w:embedBold r:id="rId2" w:fontKey="{E291085D-CC8D-4A8C-9B98-B097FCE93DA8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497D0AF5-ED0F-4247-BD60-FEB5AB7E2156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6761F0" w:rsidRDefault="006761F0" w:rsidP="006761F0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061CEF">
      <w:rPr>
        <w:noProof/>
      </w:rPr>
      <w:t>eq11561.docx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061CEF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6761F0" w:rsidRDefault="006761F0" w:rsidP="006761F0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061CEF">
      <w:rPr>
        <w:noProof/>
      </w:rPr>
      <w:t>eq11561.docx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061CEF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0DE6" w:rsidRDefault="00030DE6">
      <w:pPr>
        <w:spacing w:line="240" w:lineRule="auto"/>
      </w:pPr>
      <w:r>
        <w:separator/>
      </w:r>
    </w:p>
  </w:footnote>
  <w:footnote w:type="continuationSeparator" w:id="0">
    <w:p w:rsidR="00030DE6" w:rsidRDefault="00030DE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061CEF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3598"/>
    <w:rsid w:val="00030DE6"/>
    <w:rsid w:val="00061CEF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965B9"/>
    <w:rsid w:val="004A68AB"/>
    <w:rsid w:val="00505068"/>
    <w:rsid w:val="00545F85"/>
    <w:rsid w:val="00547D70"/>
    <w:rsid w:val="005B2AEB"/>
    <w:rsid w:val="00623598"/>
    <w:rsid w:val="006761F0"/>
    <w:rsid w:val="00720496"/>
    <w:rsid w:val="00723EF8"/>
    <w:rsid w:val="0078182C"/>
    <w:rsid w:val="00885B74"/>
    <w:rsid w:val="008C6E7F"/>
    <w:rsid w:val="00910EF7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991FEF4-79ED-4DF6-B23F-BA34BD6CA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872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4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W:\doc_w\SH2000X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2E9259A0E98B4C16BBCB59238619F58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90645AC-3B0C-4E1C-B33C-063F4244B5AC}"/>
      </w:docPartPr>
      <w:docPartBody>
        <w:p w:rsidR="00C57878" w:rsidRDefault="00C57878">
          <w:pPr>
            <w:pStyle w:val="2E9259A0E98B4C16BBCB59238619F58A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878"/>
    <w:rsid w:val="0025159D"/>
    <w:rsid w:val="00C57878"/>
    <w:rsid w:val="00EB1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2E9259A0E98B4C16BBCB59238619F58A">
    <w:name w:val="2E9259A0E98B4C16BBCB59238619F58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131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EQ13.03.2026 DE13.03.2026 </dc:description>
  <cp:lastModifiedBy>sf</cp:lastModifiedBy>
  <cp:revision>4</cp:revision>
  <cp:lastPrinted>2026-03-17T12:51:00Z</cp:lastPrinted>
  <dcterms:created xsi:type="dcterms:W3CDTF">2026-03-13T06:23:00Z</dcterms:created>
  <dcterms:modified xsi:type="dcterms:W3CDTF">2026-03-18T07:02:00Z</dcterms:modified>
</cp:coreProperties>
</file>