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BC4F4CB01C0041E99F1B4A3F2FE955C9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545F85" w:rsidRPr="00C557D0" w:rsidRDefault="00545F85" w:rsidP="00C46ED6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BC4F4CB01C0041E99F1B4A3F2FE955C9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C557D0" w:rsidRDefault="00C557D0" w:rsidP="00C557D0">
      <w:pPr>
        <w:pStyle w:val="1"/>
      </w:pPr>
      <w:r w:rsidRPr="00C557D0">
        <w:t xml:space="preserve">О Федеральном законе "О внесении изменений </w:t>
      </w:r>
    </w:p>
    <w:p w:rsidR="00C557D0" w:rsidRPr="00C557D0" w:rsidRDefault="00C557D0" w:rsidP="00C557D0">
      <w:pPr>
        <w:pStyle w:val="2"/>
      </w:pPr>
      <w:r w:rsidRPr="00C557D0">
        <w:t xml:space="preserve">в отдельные законодательные акты Российской Федерации" </w:t>
      </w:r>
    </w:p>
    <w:p w:rsidR="00C557D0" w:rsidRDefault="00C557D0" w:rsidP="00C557D0">
      <w:pPr>
        <w:pStyle w:val="2"/>
      </w:pPr>
    </w:p>
    <w:p w:rsidR="00C557D0" w:rsidRPr="00C557D0" w:rsidRDefault="00C557D0" w:rsidP="00C557D0">
      <w:pPr>
        <w:pStyle w:val="2"/>
      </w:pPr>
    </w:p>
    <w:p w:rsidR="00C557D0" w:rsidRPr="00C557D0" w:rsidRDefault="00C557D0" w:rsidP="00C557D0">
      <w:pPr>
        <w:pStyle w:val="2"/>
      </w:pPr>
    </w:p>
    <w:p w:rsidR="00C557D0" w:rsidRDefault="00C557D0">
      <w:r w:rsidRPr="00C557D0">
        <w:t xml:space="preserve">Рассмотрев принятый Государственной Думой </w:t>
      </w:r>
      <w:r>
        <w:br/>
      </w:r>
      <w:r w:rsidRPr="00C557D0">
        <w:t xml:space="preserve">Федерального Собрания Российской Федерации 17 февраля </w:t>
      </w:r>
      <w:r>
        <w:br/>
      </w:r>
      <w:r w:rsidRPr="00C557D0">
        <w:t xml:space="preserve">2026 года Федеральный закон "О внесении изменений </w:t>
      </w:r>
      <w:r>
        <w:br/>
      </w:r>
      <w:r w:rsidRPr="00C557D0">
        <w:t xml:space="preserve">в отдельные законодательные акты Российской Федерации" </w:t>
      </w:r>
      <w:r>
        <w:br/>
      </w:r>
      <w:r w:rsidRPr="00C557D0">
        <w:t xml:space="preserve">(проект № 758161-8), в соответствии с частью 4 статьи 105 Конституции Российской Федерации </w:t>
      </w:r>
      <w:r>
        <w:t>Совет Федерации Федерального Собрания Российской Фе</w:t>
      </w:r>
      <w:bookmarkStart w:id="0" w:name="_GoBack"/>
      <w:bookmarkEnd w:id="0"/>
      <w:r>
        <w:t xml:space="preserve">дерации  </w:t>
      </w:r>
      <w:r w:rsidRPr="00B51544">
        <w:rPr>
          <w:b/>
          <w:spacing w:val="60"/>
          <w:szCs w:val="28"/>
        </w:rPr>
        <w:t>постановляет</w:t>
      </w:r>
      <w:r>
        <w:t>:</w:t>
      </w:r>
    </w:p>
    <w:p w:rsidR="00C557D0" w:rsidRDefault="00C557D0"/>
    <w:p w:rsidR="00C557D0" w:rsidRPr="00C557D0" w:rsidRDefault="00C557D0" w:rsidP="00C557D0">
      <w:pPr>
        <w:rPr>
          <w:szCs w:val="24"/>
        </w:rPr>
      </w:pPr>
      <w:r w:rsidRPr="00C557D0">
        <w:rPr>
          <w:szCs w:val="24"/>
        </w:rPr>
        <w:t>1. Одобрить Федеральный закон "О внесении изменений в отдельные законодательные акты Российской Федерации".</w:t>
      </w:r>
    </w:p>
    <w:p w:rsidR="00C557D0" w:rsidRPr="00C557D0" w:rsidRDefault="00C557D0" w:rsidP="00C557D0">
      <w:pPr>
        <w:rPr>
          <w:rFonts w:cs="Arial"/>
          <w:szCs w:val="24"/>
        </w:rPr>
      </w:pPr>
      <w:r w:rsidRPr="00C557D0">
        <w:rPr>
          <w:rFonts w:cs="Arial"/>
          <w:szCs w:val="24"/>
        </w:rPr>
        <w:t>2. Настоящее постановление вступает в силу со дня его принятия.</w:t>
      </w:r>
    </w:p>
    <w:p w:rsidR="00C557D0" w:rsidRPr="00C557D0" w:rsidRDefault="00C557D0" w:rsidP="00C557D0">
      <w:pPr>
        <w:rPr>
          <w:rFonts w:cs="Arial"/>
          <w:szCs w:val="24"/>
        </w:rPr>
      </w:pPr>
    </w:p>
    <w:p w:rsidR="00C557D0" w:rsidRDefault="00C557D0" w:rsidP="00C557D0">
      <w:pPr>
        <w:rPr>
          <w:szCs w:val="24"/>
        </w:rPr>
      </w:pPr>
    </w:p>
    <w:p w:rsidR="00C557D0" w:rsidRPr="00C557D0" w:rsidRDefault="00C557D0" w:rsidP="00C557D0">
      <w:pPr>
        <w:rPr>
          <w:szCs w:val="24"/>
        </w:rPr>
      </w:pPr>
    </w:p>
    <w:p w:rsidR="00C46ED6" w:rsidRDefault="00C46ED6" w:rsidP="0037365C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37365C" w:rsidRDefault="0037365C" w:rsidP="0037365C">
      <w:pPr>
        <w:pStyle w:val="11"/>
      </w:pPr>
    </w:p>
    <w:p w:rsidR="0037365C" w:rsidRDefault="0037365C" w:rsidP="0037365C">
      <w:pPr>
        <w:pStyle w:val="11"/>
      </w:pPr>
    </w:p>
    <w:p w:rsidR="0037365C" w:rsidRDefault="0037365C" w:rsidP="0037365C">
      <w:pPr>
        <w:pStyle w:val="11"/>
        <w:rPr>
          <w:b w:val="0"/>
        </w:rPr>
      </w:pPr>
      <w:r>
        <w:rPr>
          <w:b w:val="0"/>
        </w:rPr>
        <w:t xml:space="preserve">Москва </w:t>
      </w:r>
    </w:p>
    <w:p w:rsidR="0037365C" w:rsidRDefault="0037365C" w:rsidP="0037365C">
      <w:pPr>
        <w:pStyle w:val="11"/>
        <w:rPr>
          <w:b w:val="0"/>
        </w:rPr>
      </w:pPr>
      <w:r>
        <w:rPr>
          <w:b w:val="0"/>
        </w:rPr>
        <w:t>18 февраля 2026 года</w:t>
      </w:r>
    </w:p>
    <w:p w:rsidR="0037365C" w:rsidRPr="0037365C" w:rsidRDefault="0037365C" w:rsidP="0037365C">
      <w:pPr>
        <w:pStyle w:val="11"/>
        <w:rPr>
          <w:b w:val="0"/>
        </w:rPr>
      </w:pPr>
      <w:r w:rsidRPr="0037365C">
        <w:rPr>
          <w:b w:val="0"/>
        </w:rPr>
        <w:t>№ 3</w:t>
      </w:r>
      <w:r>
        <w:rPr>
          <w:b w:val="0"/>
          <w:lang w:val="en-US"/>
        </w:rPr>
        <w:t>8</w:t>
      </w:r>
      <w:r w:rsidRPr="0037365C">
        <w:rPr>
          <w:b w:val="0"/>
        </w:rPr>
        <w:t>-СФ</w:t>
      </w:r>
    </w:p>
    <w:sectPr w:rsidR="0037365C" w:rsidRPr="0037365C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D163D" w:rsidRDefault="001D163D">
      <w:pPr>
        <w:spacing w:line="240" w:lineRule="auto"/>
      </w:pPr>
      <w:r>
        <w:separator/>
      </w:r>
    </w:p>
  </w:endnote>
  <w:endnote w:type="continuationSeparator" w:id="0">
    <w:p w:rsidR="001D163D" w:rsidRDefault="001D163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5331AC0D-D109-44A5-AF58-D586A638D328}"/>
    <w:embedBold r:id="rId2" w:fontKey="{2E04A032-5BC5-4004-BED2-4693488D985C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40A7B9D3-9695-494D-864B-49B1123DF921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C46ED6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37365C">
      <w:rPr>
        <w:noProof/>
      </w:rPr>
      <w:t>de4057.docx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6B551B">
      <w:rPr>
        <w:noProof/>
      </w:rPr>
      <w:t>18.02.26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37365C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C46ED6" w:rsidRDefault="00C46ED6" w:rsidP="00C46ED6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37365C">
      <w:rPr>
        <w:noProof/>
      </w:rPr>
      <w:t>de4057.docx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37365C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D163D" w:rsidRDefault="001D163D">
      <w:pPr>
        <w:spacing w:line="240" w:lineRule="auto"/>
      </w:pPr>
      <w:r>
        <w:separator/>
      </w:r>
    </w:p>
  </w:footnote>
  <w:footnote w:type="continuationSeparator" w:id="0">
    <w:p w:rsidR="001D163D" w:rsidRDefault="001D163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37365C">
      <w:rPr>
        <w:rStyle w:val="ab"/>
        <w:noProof/>
      </w:rPr>
      <w:t>1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10EE"/>
    <w:rsid w:val="000D3F67"/>
    <w:rsid w:val="001057BD"/>
    <w:rsid w:val="001410EE"/>
    <w:rsid w:val="001D163D"/>
    <w:rsid w:val="00205211"/>
    <w:rsid w:val="002623D0"/>
    <w:rsid w:val="002A1E3D"/>
    <w:rsid w:val="002B772D"/>
    <w:rsid w:val="003114B9"/>
    <w:rsid w:val="003273F1"/>
    <w:rsid w:val="0035125E"/>
    <w:rsid w:val="00365989"/>
    <w:rsid w:val="0037365C"/>
    <w:rsid w:val="00423816"/>
    <w:rsid w:val="004A68AB"/>
    <w:rsid w:val="00505068"/>
    <w:rsid w:val="00545F85"/>
    <w:rsid w:val="005B2AEB"/>
    <w:rsid w:val="006B551B"/>
    <w:rsid w:val="00720496"/>
    <w:rsid w:val="00721700"/>
    <w:rsid w:val="00723EF8"/>
    <w:rsid w:val="0078182C"/>
    <w:rsid w:val="00885B74"/>
    <w:rsid w:val="00910EF7"/>
    <w:rsid w:val="00997F4C"/>
    <w:rsid w:val="00A82E08"/>
    <w:rsid w:val="00AA344E"/>
    <w:rsid w:val="00B07D98"/>
    <w:rsid w:val="00B30B27"/>
    <w:rsid w:val="00B33546"/>
    <w:rsid w:val="00B67711"/>
    <w:rsid w:val="00C46ED6"/>
    <w:rsid w:val="00C557D0"/>
    <w:rsid w:val="00C66FCA"/>
    <w:rsid w:val="00CF27C2"/>
    <w:rsid w:val="00CF731B"/>
    <w:rsid w:val="00DA769E"/>
    <w:rsid w:val="00E02685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FB0C948-C856-4E46-BE4E-EAA6C910E3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39273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811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790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BC4F4CB01C0041E99F1B4A3F2FE955C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E9B49D95-83C6-4608-A709-1A3B0FD2F9B4}"/>
      </w:docPartPr>
      <w:docPartBody>
        <w:p w:rsidR="00D46CBA" w:rsidRDefault="00D46CBA">
          <w:pPr>
            <w:pStyle w:val="BC4F4CB01C0041E99F1B4A3F2FE955C9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6CBA"/>
    <w:rsid w:val="000A71D5"/>
    <w:rsid w:val="00D46CBA"/>
    <w:rsid w:val="00FF4F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BC4F4CB01C0041E99F1B4A3F2FE955C9">
    <w:name w:val="BC4F4CB01C0041E99F1B4A3F2FE955C9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6</TotalTime>
  <Pages>1</Pages>
  <Words>128</Words>
  <Characters>734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861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конституционному законодательству и государственному строительству</dc:subject>
  <dc:creator>Заказчик - гореликова+</dc:creator>
  <cp:keywords/>
  <dc:description>DE17.02.2026 ZO17.02.2026 </dc:description>
  <cp:lastModifiedBy>Жарков М.А.</cp:lastModifiedBy>
  <cp:revision>21</cp:revision>
  <cp:lastPrinted>2026-02-17T16:58:00Z</cp:lastPrinted>
  <dcterms:created xsi:type="dcterms:W3CDTF">2026-02-17T08:20:00Z</dcterms:created>
  <dcterms:modified xsi:type="dcterms:W3CDTF">2026-02-18T05:03:00Z</dcterms:modified>
</cp:coreProperties>
</file>