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8AB16215B2B4ED2A4D7B6EBCDDAE7F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364D1" w:rsidRDefault="00545F85" w:rsidP="00C364D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8AB16215B2B4ED2A4D7B6EBCDDAE7F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364D1" w:rsidRDefault="00C364D1" w:rsidP="00C364D1">
      <w:pPr>
        <w:pStyle w:val="1"/>
        <w:rPr>
          <w:bCs/>
        </w:rPr>
      </w:pPr>
      <w:r w:rsidRPr="00C364D1">
        <w:t xml:space="preserve">О Федеральном конституционном законе </w:t>
      </w:r>
      <w:r w:rsidRPr="00C364D1">
        <w:rPr>
          <w:bCs/>
        </w:rPr>
        <w:t xml:space="preserve">"О внесении </w:t>
      </w:r>
    </w:p>
    <w:p w:rsidR="00C364D1" w:rsidRDefault="00C364D1" w:rsidP="00C364D1">
      <w:pPr>
        <w:pStyle w:val="2"/>
      </w:pPr>
      <w:r w:rsidRPr="00C364D1">
        <w:t xml:space="preserve">изменения в статью 7 Федерального конституционного закона </w:t>
      </w:r>
    </w:p>
    <w:p w:rsidR="00C364D1" w:rsidRPr="00C364D1" w:rsidRDefault="00C364D1" w:rsidP="00C364D1">
      <w:pPr>
        <w:pStyle w:val="2"/>
      </w:pPr>
      <w:r w:rsidRPr="00C364D1">
        <w:t>"О военных судах Российской Федерации"</w:t>
      </w:r>
    </w:p>
    <w:p w:rsidR="00C364D1" w:rsidRPr="00C364D1" w:rsidRDefault="00C364D1" w:rsidP="00C364D1">
      <w:pPr>
        <w:pStyle w:val="2"/>
      </w:pPr>
    </w:p>
    <w:p w:rsidR="00C364D1" w:rsidRDefault="00C364D1" w:rsidP="00C364D1">
      <w:pPr>
        <w:pStyle w:val="2"/>
      </w:pPr>
    </w:p>
    <w:p w:rsidR="00C364D1" w:rsidRPr="00C364D1" w:rsidRDefault="00C364D1" w:rsidP="00C364D1">
      <w:pPr>
        <w:pStyle w:val="2"/>
      </w:pPr>
    </w:p>
    <w:p w:rsidR="00C364D1" w:rsidRDefault="00C364D1">
      <w:r w:rsidRPr="00C364D1">
        <w:rPr>
          <w:szCs w:val="24"/>
        </w:rPr>
        <w:t xml:space="preserve">Рассмотрев одобренный Государственной Думой Федерального Собрания </w:t>
      </w:r>
      <w:r w:rsidRPr="00C364D1">
        <w:t xml:space="preserve">Российской Федерации 10 декабря </w:t>
      </w:r>
      <w:r>
        <w:br/>
      </w:r>
      <w:r w:rsidRPr="00C364D1">
        <w:t xml:space="preserve">2025 года Федеральный конституционный закон </w:t>
      </w:r>
      <w:r w:rsidRPr="00C364D1">
        <w:rPr>
          <w:bCs/>
        </w:rPr>
        <w:t xml:space="preserve">"О внесении изменения в статью 7 Федерального конституционного закона </w:t>
      </w:r>
      <w:r>
        <w:rPr>
          <w:bCs/>
        </w:rPr>
        <w:br/>
      </w:r>
      <w:r w:rsidRPr="00C364D1">
        <w:rPr>
          <w:bCs/>
        </w:rPr>
        <w:t>"О военных судах Российской Федерации"</w:t>
      </w:r>
      <w:r w:rsidRPr="00C364D1">
        <w:t xml:space="preserve"> в соответствии </w:t>
      </w:r>
      <w:r>
        <w:br/>
      </w:r>
      <w:r w:rsidRPr="00C364D1">
        <w:t xml:space="preserve">с частью 2 статьи 108 Конституции Российской Федерации, </w:t>
      </w:r>
      <w:r>
        <w:t>Совет Федерации Федерального Собрания Российской Федер</w:t>
      </w:r>
      <w:bookmarkStart w:id="0" w:name="_GoBack"/>
      <w:bookmarkEnd w:id="0"/>
      <w:r>
        <w:t xml:space="preserve">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364D1" w:rsidRDefault="00C364D1"/>
    <w:p w:rsidR="00C364D1" w:rsidRPr="00C364D1" w:rsidRDefault="00C364D1" w:rsidP="00C364D1">
      <w:pPr>
        <w:rPr>
          <w:bCs/>
        </w:rPr>
      </w:pPr>
      <w:r w:rsidRPr="00C364D1">
        <w:rPr>
          <w:szCs w:val="24"/>
        </w:rPr>
        <w:t xml:space="preserve">1. Одобрить Федеральный конституционный закон </w:t>
      </w:r>
      <w:r>
        <w:rPr>
          <w:szCs w:val="24"/>
        </w:rPr>
        <w:br/>
      </w:r>
      <w:r w:rsidRPr="00C364D1">
        <w:rPr>
          <w:bCs/>
        </w:rPr>
        <w:t>"О внесении изменения в статью 7 Федерального конституционного закона "О военных судах Российской Федерации"</w:t>
      </w:r>
      <w:r w:rsidRPr="00C364D1">
        <w:rPr>
          <w:szCs w:val="24"/>
        </w:rPr>
        <w:t>.</w:t>
      </w:r>
    </w:p>
    <w:p w:rsidR="00C364D1" w:rsidRPr="00C364D1" w:rsidRDefault="00C364D1" w:rsidP="00C364D1">
      <w:pPr>
        <w:rPr>
          <w:bCs/>
        </w:rPr>
      </w:pPr>
      <w:r w:rsidRPr="00C364D1">
        <w:rPr>
          <w:szCs w:val="24"/>
        </w:rPr>
        <w:t xml:space="preserve">2. Считать принятым Федеральный конституционный закон </w:t>
      </w:r>
      <w:r w:rsidRPr="00C364D1">
        <w:rPr>
          <w:bCs/>
        </w:rPr>
        <w:t>"О внесении изменения в статью 7 Федерального конституционного закона "О военных судах Российской Федерации"</w:t>
      </w:r>
      <w:r w:rsidRPr="00C364D1">
        <w:rPr>
          <w:szCs w:val="24"/>
        </w:rPr>
        <w:t>.</w:t>
      </w:r>
    </w:p>
    <w:p w:rsidR="00C364D1" w:rsidRDefault="00C364D1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szCs w:val="24"/>
        </w:rPr>
      </w:pPr>
      <w:r>
        <w:rPr>
          <w:szCs w:val="24"/>
        </w:rPr>
        <w:br w:type="page"/>
      </w:r>
    </w:p>
    <w:p w:rsidR="00C364D1" w:rsidRPr="00C364D1" w:rsidRDefault="00C364D1" w:rsidP="00C364D1">
      <w:pPr>
        <w:rPr>
          <w:szCs w:val="24"/>
        </w:rPr>
      </w:pPr>
      <w:r w:rsidRPr="00C364D1">
        <w:rPr>
          <w:szCs w:val="24"/>
        </w:rPr>
        <w:lastRenderedPageBreak/>
        <w:t>3. Настоящее постановление вступает в силу со дня его принятия.</w:t>
      </w:r>
    </w:p>
    <w:p w:rsidR="00C364D1" w:rsidRPr="00C364D1" w:rsidRDefault="00C364D1" w:rsidP="00C364D1"/>
    <w:p w:rsidR="00C364D1" w:rsidRPr="00C364D1" w:rsidRDefault="00C364D1" w:rsidP="00C364D1"/>
    <w:p w:rsidR="00C364D1" w:rsidRPr="00C364D1" w:rsidRDefault="00C364D1" w:rsidP="00C364D1"/>
    <w:p w:rsidR="00BD4B41" w:rsidRDefault="00BD4B41" w:rsidP="0076758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364D1" w:rsidRPr="00C364D1" w:rsidRDefault="00C364D1" w:rsidP="00C364D1">
      <w:pPr>
        <w:pStyle w:val="ac"/>
      </w:pPr>
    </w:p>
    <w:p w:rsidR="00545F85" w:rsidRDefault="00545F85" w:rsidP="00C364D1">
      <w:pPr>
        <w:pStyle w:val="ac"/>
      </w:pPr>
    </w:p>
    <w:p w:rsidR="0076758D" w:rsidRDefault="0076758D">
      <w:pPr>
        <w:pStyle w:val="af"/>
      </w:pPr>
    </w:p>
    <w:p w:rsidR="0076758D" w:rsidRDefault="0076758D">
      <w:pPr>
        <w:pStyle w:val="af"/>
      </w:pPr>
      <w:r>
        <w:t>Москва</w:t>
      </w:r>
    </w:p>
    <w:p w:rsidR="0076758D" w:rsidRDefault="0076758D">
      <w:pPr>
        <w:pStyle w:val="af"/>
      </w:pPr>
      <w:r>
        <w:t>19 декабря 2025 года</w:t>
      </w:r>
      <w:r>
        <w:br/>
        <w:t>№ 582-СФ</w:t>
      </w:r>
    </w:p>
    <w:p w:rsidR="00545F85" w:rsidRDefault="00545F85" w:rsidP="00C364D1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EC3" w:rsidRDefault="004A5EC3">
      <w:pPr>
        <w:spacing w:line="240" w:lineRule="auto"/>
      </w:pPr>
      <w:r>
        <w:separator/>
      </w:r>
    </w:p>
  </w:endnote>
  <w:endnote w:type="continuationSeparator" w:id="0">
    <w:p w:rsidR="004A5EC3" w:rsidRDefault="004A5E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8EF5FDF-F8A3-4E9A-8214-D484C0360BA8}"/>
    <w:embedBold r:id="rId2" w:fontKey="{9BF0EF7A-5578-4E18-8D0D-82C110DD643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A147111-4FC2-40FE-A6ED-989113CC47A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D4B41" w:rsidRDefault="00BD4B41" w:rsidP="00BD4B4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6758D">
      <w:rPr>
        <w:noProof/>
      </w:rPr>
      <w:t>de3956.docx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6758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D4B41" w:rsidRDefault="00BD4B41" w:rsidP="00BD4B4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6758D">
      <w:rPr>
        <w:noProof/>
      </w:rPr>
      <w:t>de3956.docx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6758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EC3" w:rsidRDefault="004A5EC3">
      <w:pPr>
        <w:spacing w:line="240" w:lineRule="auto"/>
      </w:pPr>
      <w:r>
        <w:separator/>
      </w:r>
    </w:p>
  </w:footnote>
  <w:footnote w:type="continuationSeparator" w:id="0">
    <w:p w:rsidR="004A5EC3" w:rsidRDefault="004A5E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2085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AF0"/>
    <w:rsid w:val="00020856"/>
    <w:rsid w:val="000D3F67"/>
    <w:rsid w:val="000E3AF0"/>
    <w:rsid w:val="001057BD"/>
    <w:rsid w:val="001726E5"/>
    <w:rsid w:val="00205211"/>
    <w:rsid w:val="002623D0"/>
    <w:rsid w:val="002A1E3D"/>
    <w:rsid w:val="002B772D"/>
    <w:rsid w:val="003114B9"/>
    <w:rsid w:val="003273F1"/>
    <w:rsid w:val="00344ADF"/>
    <w:rsid w:val="0035125E"/>
    <w:rsid w:val="00423816"/>
    <w:rsid w:val="004A5EC3"/>
    <w:rsid w:val="004A68AB"/>
    <w:rsid w:val="00505068"/>
    <w:rsid w:val="00545F85"/>
    <w:rsid w:val="005B2AEB"/>
    <w:rsid w:val="006B56D2"/>
    <w:rsid w:val="00720496"/>
    <w:rsid w:val="00723EF8"/>
    <w:rsid w:val="0076758D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D4B41"/>
    <w:rsid w:val="00C364D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EF62EA-B85F-4F7F-8E73-2C8923EB6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8AB16215B2B4ED2A4D7B6EBCDDAE7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067C47-9ED5-4FE3-81A9-AC3472871F2A}"/>
      </w:docPartPr>
      <w:docPartBody>
        <w:p w:rsidR="00503877" w:rsidRDefault="00503877">
          <w:pPr>
            <w:pStyle w:val="08AB16215B2B4ED2A4D7B6EBCDDAE7F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877"/>
    <w:rsid w:val="00404F8D"/>
    <w:rsid w:val="00503877"/>
    <w:rsid w:val="00DE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8AB16215B2B4ED2A4D7B6EBCDDAE7F0">
    <w:name w:val="08AB16215B2B4ED2A4D7B6EBCDDAE7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DE15.12.2025 DE15.12.2025 </dc:description>
  <cp:lastModifiedBy>Жарков М.А.</cp:lastModifiedBy>
  <cp:revision>17</cp:revision>
  <cp:lastPrinted>2025-12-18T12:29:00Z</cp:lastPrinted>
  <dcterms:created xsi:type="dcterms:W3CDTF">2025-12-15T07:38:00Z</dcterms:created>
  <dcterms:modified xsi:type="dcterms:W3CDTF">2025-12-18T13:53:00Z</dcterms:modified>
</cp:coreProperties>
</file>