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F3CB37F52DDD45AAA86A1E6F580FED05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D95F30" w:rsidRDefault="00545F85" w:rsidP="00951233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F3CB37F52DDD45AAA86A1E6F580FED05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D95F30" w:rsidRDefault="00D95F30" w:rsidP="00D95F30">
      <w:pPr>
        <w:pStyle w:val="1"/>
      </w:pPr>
      <w:r w:rsidRPr="00BE7934">
        <w:t xml:space="preserve">О Федеральном законе "О ратификации Соглашения </w:t>
      </w:r>
    </w:p>
    <w:p w:rsidR="00D95F30" w:rsidRDefault="00D95F30" w:rsidP="00D95F30">
      <w:pPr>
        <w:pStyle w:val="2"/>
      </w:pPr>
      <w:r w:rsidRPr="00BE7934">
        <w:t xml:space="preserve">между Российской Федерацией и Республикой Беларусь </w:t>
      </w:r>
    </w:p>
    <w:p w:rsidR="00D95F30" w:rsidRDefault="00D95F30" w:rsidP="00D95F30">
      <w:pPr>
        <w:pStyle w:val="2"/>
      </w:pPr>
      <w:r w:rsidRPr="00BE7934">
        <w:t>о порядке взаимного исполнения судебных постановлений судов</w:t>
      </w:r>
    </w:p>
    <w:p w:rsidR="00D95F30" w:rsidRPr="00BE7934" w:rsidRDefault="00D95F30" w:rsidP="00D95F30">
      <w:pPr>
        <w:pStyle w:val="2"/>
      </w:pPr>
      <w:r w:rsidRPr="00BE7934">
        <w:t>Российской Федерации и судов Республики Беларусь"</w:t>
      </w:r>
    </w:p>
    <w:p w:rsidR="00D95F30" w:rsidRPr="00BE7934" w:rsidRDefault="00D95F30" w:rsidP="00D95F30">
      <w:pPr>
        <w:pStyle w:val="2"/>
      </w:pPr>
    </w:p>
    <w:p w:rsidR="00D95F30" w:rsidRPr="00BE7934" w:rsidRDefault="00D95F30" w:rsidP="00D95F30">
      <w:pPr>
        <w:pStyle w:val="2"/>
      </w:pPr>
    </w:p>
    <w:p w:rsidR="00D95F30" w:rsidRPr="00BE7934" w:rsidRDefault="00D95F30" w:rsidP="00D95F30">
      <w:pPr>
        <w:pStyle w:val="2"/>
      </w:pPr>
    </w:p>
    <w:p w:rsidR="00D95F30" w:rsidRDefault="00D95F30">
      <w:r w:rsidRPr="00BE7934">
        <w:t>Рассмотрев принятый Государственной Думой Федерального Собрания Российской Федерации 17 марта 2026</w:t>
      </w:r>
      <w:r>
        <w:t xml:space="preserve"> </w:t>
      </w:r>
      <w:r w:rsidRPr="00BE7934">
        <w:t xml:space="preserve">года Федеральный закон "О ратификации Соглашения между Российской Федерацией и Республикой Беларусь о порядке взаимного исполнения судебных постановлений судов Российской Федерации и судов Республики Беларусь" 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D95F30" w:rsidRDefault="00D95F30"/>
    <w:p w:rsidR="00D95F30" w:rsidRPr="00BE7934" w:rsidRDefault="00D95F30" w:rsidP="00D95F30">
      <w:r w:rsidRPr="00BE7934">
        <w:t>1.</w:t>
      </w:r>
      <w:r>
        <w:t> </w:t>
      </w:r>
      <w:r w:rsidRPr="00BE7934">
        <w:t>Одобрить Федеральный закон "О ратификации Соглашения между Российской Федерацией и Республикой Беларусь о порядке взаимного исполнения судебных постановлений судов Российской Федерации и судов Республики Беларусь".</w:t>
      </w:r>
    </w:p>
    <w:p w:rsidR="00D95F30" w:rsidRDefault="00D95F30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D95F30" w:rsidRPr="00BE7934" w:rsidRDefault="00D95F30" w:rsidP="00D95F30">
      <w:r w:rsidRPr="00BE7934">
        <w:lastRenderedPageBreak/>
        <w:t>2.</w:t>
      </w:r>
      <w:r>
        <w:t> </w:t>
      </w:r>
      <w:r w:rsidRPr="00BE7934">
        <w:t>Настоящее постановление вступает в силу со дня его принятия.</w:t>
      </w:r>
    </w:p>
    <w:p w:rsidR="00D95F30" w:rsidRPr="00BE7934" w:rsidRDefault="00D95F30" w:rsidP="00D95F30"/>
    <w:p w:rsidR="00D95F30" w:rsidRDefault="00D95F30" w:rsidP="00D95F30"/>
    <w:p w:rsidR="00D95F30" w:rsidRPr="00BE7934" w:rsidRDefault="00D95F30" w:rsidP="00D95F30"/>
    <w:p w:rsidR="00D95F30" w:rsidRDefault="00D95F30" w:rsidP="002F00AA">
      <w:pPr>
        <w:pStyle w:val="11"/>
      </w:pPr>
      <w:r w:rsidRPr="00BE7934">
        <w:t xml:space="preserve">Председатель </w:t>
      </w:r>
    </w:p>
    <w:p w:rsidR="00D95F30" w:rsidRPr="00BE7934" w:rsidRDefault="00D95F30" w:rsidP="002F00AA">
      <w:pPr>
        <w:pStyle w:val="11"/>
      </w:pPr>
      <w:r w:rsidRPr="00BE7934">
        <w:t xml:space="preserve">Совета Федерации </w:t>
      </w:r>
    </w:p>
    <w:p w:rsidR="00D95F30" w:rsidRPr="00BE7934" w:rsidRDefault="00D95F30" w:rsidP="002F00AA">
      <w:pPr>
        <w:pStyle w:val="11"/>
      </w:pPr>
      <w:r w:rsidRPr="00BE7934">
        <w:t>Федерального Собрания</w:t>
      </w:r>
    </w:p>
    <w:p w:rsidR="00951233" w:rsidRDefault="00D95F30" w:rsidP="002F00AA">
      <w:pPr>
        <w:pStyle w:val="11"/>
      </w:pPr>
      <w:r w:rsidRPr="00BE7934">
        <w:t>Российской Федерации</w:t>
      </w:r>
      <w:r>
        <w:tab/>
      </w:r>
      <w:r w:rsidR="00951233">
        <w:tab/>
        <w:t>В.И. МАТВИЕНКО</w:t>
      </w:r>
    </w:p>
    <w:p w:rsidR="00545F85" w:rsidRDefault="00545F85" w:rsidP="00D95F30">
      <w:pPr>
        <w:pStyle w:val="ac"/>
      </w:pPr>
    </w:p>
    <w:p w:rsidR="002F00AA" w:rsidRDefault="002F00AA" w:rsidP="00D95F30">
      <w:pPr>
        <w:pStyle w:val="ac"/>
      </w:pPr>
    </w:p>
    <w:p w:rsidR="002F00AA" w:rsidRDefault="002F00AA" w:rsidP="00D95F30">
      <w:pPr>
        <w:pStyle w:val="ac"/>
      </w:pPr>
    </w:p>
    <w:p w:rsidR="002F00AA" w:rsidRDefault="002F00AA" w:rsidP="002F00AA">
      <w:pPr>
        <w:pStyle w:val="ac"/>
      </w:pPr>
      <w:r>
        <w:t>Москва</w:t>
      </w:r>
    </w:p>
    <w:p w:rsidR="002F00AA" w:rsidRDefault="002F00AA" w:rsidP="002F00AA">
      <w:pPr>
        <w:pStyle w:val="ac"/>
      </w:pPr>
      <w:r>
        <w:t>18 марта 2026 года</w:t>
      </w:r>
    </w:p>
    <w:p w:rsidR="002F00AA" w:rsidRDefault="002F00AA" w:rsidP="002F00AA">
      <w:pPr>
        <w:pStyle w:val="ac"/>
      </w:pPr>
      <w:r>
        <w:t>№ 8</w:t>
      </w:r>
      <w:r>
        <w:rPr>
          <w:lang w:val="en-US"/>
        </w:rPr>
        <w:t>1</w:t>
      </w:r>
      <w:r>
        <w:t>-СФ</w:t>
      </w:r>
    </w:p>
    <w:sectPr w:rsidR="002F00AA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452A" w:rsidRDefault="00A1452A">
      <w:pPr>
        <w:spacing w:line="240" w:lineRule="auto"/>
      </w:pPr>
      <w:r>
        <w:separator/>
      </w:r>
    </w:p>
  </w:endnote>
  <w:endnote w:type="continuationSeparator" w:id="0">
    <w:p w:rsidR="00A1452A" w:rsidRDefault="00A1452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0FC251C6-3D6E-4B2A-87F1-34D41F7AF695}"/>
    <w:embedBold r:id="rId2" w:fontKey="{AE5BC18A-42AE-4935-B5E2-ED40D703566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484CE2AB-A536-4519-949E-422B5D6A82D4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951233" w:rsidRDefault="00951233" w:rsidP="0095123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F00AA">
      <w:rPr>
        <w:noProof/>
      </w:rPr>
      <w:t>eq11572.docx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F00AA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951233" w:rsidRDefault="00951233" w:rsidP="0095123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F00AA">
      <w:rPr>
        <w:noProof/>
      </w:rPr>
      <w:t>eq11572.docx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F00AA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452A" w:rsidRDefault="00A1452A">
      <w:pPr>
        <w:spacing w:line="240" w:lineRule="auto"/>
      </w:pPr>
      <w:r>
        <w:separator/>
      </w:r>
    </w:p>
  </w:footnote>
  <w:footnote w:type="continuationSeparator" w:id="0">
    <w:p w:rsidR="00A1452A" w:rsidRDefault="00A1452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844098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433"/>
    <w:rsid w:val="000A3433"/>
    <w:rsid w:val="000D3F67"/>
    <w:rsid w:val="001057BD"/>
    <w:rsid w:val="00205211"/>
    <w:rsid w:val="002623D0"/>
    <w:rsid w:val="002A1E3D"/>
    <w:rsid w:val="002B772D"/>
    <w:rsid w:val="002F00AA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8182C"/>
    <w:rsid w:val="00844098"/>
    <w:rsid w:val="00885B74"/>
    <w:rsid w:val="00910EF7"/>
    <w:rsid w:val="00951233"/>
    <w:rsid w:val="0099784A"/>
    <w:rsid w:val="00997F4C"/>
    <w:rsid w:val="00A1452A"/>
    <w:rsid w:val="00A82E08"/>
    <w:rsid w:val="00AA344E"/>
    <w:rsid w:val="00B07D98"/>
    <w:rsid w:val="00B30B27"/>
    <w:rsid w:val="00B33546"/>
    <w:rsid w:val="00B67711"/>
    <w:rsid w:val="00CF27C2"/>
    <w:rsid w:val="00CF731B"/>
    <w:rsid w:val="00D95F30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79045C7-54E8-4058-8E21-2737EBDBF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106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3CB37F52DDD45AAA86A1E6F580FED0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5B352C2-E481-4BB7-80D6-CD9707BB0541}"/>
      </w:docPartPr>
      <w:docPartBody>
        <w:p w:rsidR="00A35D01" w:rsidRDefault="00A35D01">
          <w:pPr>
            <w:pStyle w:val="F3CB37F52DDD45AAA86A1E6F580FED05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5D01"/>
    <w:rsid w:val="0097149F"/>
    <w:rsid w:val="00A35D01"/>
    <w:rsid w:val="00CC0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F3CB37F52DDD45AAA86A1E6F580FED05">
    <w:name w:val="F3CB37F52DDD45AAA86A1E6F580FED0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2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Ahjkjdf+</dc:creator>
  <cp:keywords/>
  <dc:description>EQ13.03.2026 SA16.03.2026 </dc:description>
  <cp:lastModifiedBy>sf</cp:lastModifiedBy>
  <cp:revision>4</cp:revision>
  <cp:lastPrinted>2026-03-17T13:31:00Z</cp:lastPrinted>
  <dcterms:created xsi:type="dcterms:W3CDTF">2026-03-13T09:38:00Z</dcterms:created>
  <dcterms:modified xsi:type="dcterms:W3CDTF">2026-03-18T07:04:00Z</dcterms:modified>
</cp:coreProperties>
</file>