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9848C4649506443495685E4824C5125B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A1571C" w:rsidRDefault="00545F85" w:rsidP="00A1571C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9848C4649506443495685E4824C5125B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A1571C" w:rsidRDefault="00A1571C" w:rsidP="00A1571C">
      <w:pPr>
        <w:pStyle w:val="1"/>
      </w:pPr>
      <w:r w:rsidRPr="00691663">
        <w:t>О Федеральном законе "О ратификации Соглашения</w:t>
      </w:r>
      <w:r>
        <w:t xml:space="preserve"> </w:t>
      </w:r>
    </w:p>
    <w:p w:rsidR="00A1571C" w:rsidRDefault="00A1571C" w:rsidP="00A1571C">
      <w:pPr>
        <w:pStyle w:val="2"/>
      </w:pPr>
      <w:r w:rsidRPr="00691663">
        <w:t xml:space="preserve">об основах отношений между Российской Федерацией </w:t>
      </w:r>
    </w:p>
    <w:p w:rsidR="00A1571C" w:rsidRDefault="00A1571C" w:rsidP="00A1571C">
      <w:pPr>
        <w:pStyle w:val="2"/>
      </w:pPr>
      <w:r w:rsidRPr="00691663">
        <w:t>и Тоголезской Республикой"</w:t>
      </w:r>
    </w:p>
    <w:p w:rsidR="00A1571C" w:rsidRDefault="00A1571C" w:rsidP="00A1571C">
      <w:pPr>
        <w:pStyle w:val="2"/>
      </w:pPr>
    </w:p>
    <w:p w:rsidR="00A1571C" w:rsidRDefault="00A1571C" w:rsidP="00A1571C">
      <w:pPr>
        <w:pStyle w:val="2"/>
      </w:pPr>
    </w:p>
    <w:p w:rsidR="00A1571C" w:rsidRPr="00691663" w:rsidRDefault="00A1571C" w:rsidP="00A1571C">
      <w:pPr>
        <w:pStyle w:val="2"/>
      </w:pPr>
    </w:p>
    <w:p w:rsidR="00A1571C" w:rsidRDefault="00A1571C">
      <w:r w:rsidRPr="00691663">
        <w:t xml:space="preserve">Рассмотрев принятый Государственной Думой Федерального Собрания Российской Федерации 22 апреля 2026 года Федеральный закон "О ратификации Соглашения об основах отношений между Российской Федерацией и Тоголезской Республикой" в соответствии со статьей 106 Конституции Российской Федерации, </w:t>
      </w:r>
      <w:r>
        <w:t xml:space="preserve">Совет Федерации Федерального Собрания Российской Федерации  </w:t>
      </w:r>
      <w:bookmarkStart w:id="0" w:name="_GoBack"/>
      <w:bookmarkEnd w:id="0"/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A1571C" w:rsidRDefault="00A1571C"/>
    <w:p w:rsidR="00A1571C" w:rsidRPr="00691663" w:rsidRDefault="00A1571C" w:rsidP="00A1571C">
      <w:r w:rsidRPr="00691663">
        <w:t>1.</w:t>
      </w:r>
      <w:r>
        <w:t> </w:t>
      </w:r>
      <w:r w:rsidRPr="00691663">
        <w:t xml:space="preserve">Одобрить Федеральный закон "О ратификации Соглашения об основах отношений между Российской Федерацией и Тоголезской Республикой". </w:t>
      </w:r>
    </w:p>
    <w:p w:rsidR="00A1571C" w:rsidRPr="00691663" w:rsidRDefault="00A1571C" w:rsidP="00A1571C">
      <w:r w:rsidRPr="00691663">
        <w:t>2.</w:t>
      </w:r>
      <w:r>
        <w:t> </w:t>
      </w:r>
      <w:r w:rsidRPr="00691663">
        <w:t>Настоящее постановление вступает в силу со дня его принятия.</w:t>
      </w:r>
    </w:p>
    <w:p w:rsidR="00A1571C" w:rsidRPr="00691663" w:rsidRDefault="00A1571C" w:rsidP="00A1571C"/>
    <w:p w:rsidR="00A1571C" w:rsidRPr="00691663" w:rsidRDefault="00A1571C" w:rsidP="00A1571C"/>
    <w:p w:rsidR="000D2326" w:rsidRDefault="000D2326" w:rsidP="0068149E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A1571C" w:rsidRPr="00691663" w:rsidRDefault="00A1571C" w:rsidP="00A1571C">
      <w:pPr>
        <w:pStyle w:val="ac"/>
      </w:pPr>
    </w:p>
    <w:p w:rsidR="00545F85" w:rsidRDefault="00545F85" w:rsidP="00A1571C">
      <w:pPr>
        <w:pStyle w:val="ac"/>
      </w:pPr>
    </w:p>
    <w:p w:rsidR="0068149E" w:rsidRDefault="0068149E" w:rsidP="0068149E">
      <w:pPr>
        <w:pStyle w:val="ac"/>
      </w:pPr>
      <w:r>
        <w:t>Москва</w:t>
      </w:r>
      <w:r>
        <w:br/>
        <w:t>29 апреля 2026 года</w:t>
      </w:r>
    </w:p>
    <w:p w:rsidR="00545F85" w:rsidRDefault="0068149E" w:rsidP="0068149E">
      <w:pPr>
        <w:pStyle w:val="ac"/>
      </w:pPr>
      <w:r>
        <w:t>№ 1</w:t>
      </w:r>
      <w:r>
        <w:rPr>
          <w:lang w:val="en-US"/>
        </w:rPr>
        <w:t>47</w:t>
      </w:r>
      <w:r>
        <w:t>-СФ</w:t>
      </w: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1AC5" w:rsidRDefault="00F71AC5">
      <w:pPr>
        <w:spacing w:line="240" w:lineRule="auto"/>
      </w:pPr>
      <w:r>
        <w:separator/>
      </w:r>
    </w:p>
  </w:endnote>
  <w:endnote w:type="continuationSeparator" w:id="0">
    <w:p w:rsidR="00F71AC5" w:rsidRDefault="00F71AC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BEE5D34D-6FAA-447D-A6FC-E0D25BAF31EF}"/>
    <w:embedBold r:id="rId2" w:fontKey="{DB308065-4511-45E3-9285-B9DE5C243C5B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432A70BC-2C81-4E70-AEC3-66BAAEBB1FDD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0D2326" w:rsidRDefault="000D2326" w:rsidP="000D2326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68149E">
      <w:rPr>
        <w:noProof/>
      </w:rPr>
      <w:t>eq11666.docx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68149E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0D2326" w:rsidRDefault="000D2326" w:rsidP="000D2326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68149E">
      <w:rPr>
        <w:noProof/>
      </w:rPr>
      <w:t>eq11666.docx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68149E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1AC5" w:rsidRDefault="00F71AC5">
      <w:pPr>
        <w:spacing w:line="240" w:lineRule="auto"/>
      </w:pPr>
      <w:r>
        <w:separator/>
      </w:r>
    </w:p>
  </w:footnote>
  <w:footnote w:type="continuationSeparator" w:id="0">
    <w:p w:rsidR="00F71AC5" w:rsidRDefault="00F71AC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68149E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630B"/>
    <w:rsid w:val="000D2326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606A91"/>
    <w:rsid w:val="0068149E"/>
    <w:rsid w:val="00720496"/>
    <w:rsid w:val="00723EF8"/>
    <w:rsid w:val="0078182C"/>
    <w:rsid w:val="00885B74"/>
    <w:rsid w:val="00910EF7"/>
    <w:rsid w:val="00997F4C"/>
    <w:rsid w:val="00A1571C"/>
    <w:rsid w:val="00A82E08"/>
    <w:rsid w:val="00AA344E"/>
    <w:rsid w:val="00AE4562"/>
    <w:rsid w:val="00B07D98"/>
    <w:rsid w:val="00B30B27"/>
    <w:rsid w:val="00B33546"/>
    <w:rsid w:val="00B602F0"/>
    <w:rsid w:val="00B67711"/>
    <w:rsid w:val="00CF27C2"/>
    <w:rsid w:val="00CF731B"/>
    <w:rsid w:val="00D66B16"/>
    <w:rsid w:val="00DA769E"/>
    <w:rsid w:val="00E02685"/>
    <w:rsid w:val="00EC76FB"/>
    <w:rsid w:val="00EF630B"/>
    <w:rsid w:val="00F178A8"/>
    <w:rsid w:val="00F21BB0"/>
    <w:rsid w:val="00F71AC5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34FC863-D65E-4156-9D03-E4D664B9A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066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848C4649506443495685E4824C5125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45755C-A9CF-40BB-8FA3-B3BD25410872}"/>
      </w:docPartPr>
      <w:docPartBody>
        <w:p w:rsidR="005C7EDB" w:rsidRDefault="005C7EDB">
          <w:pPr>
            <w:pStyle w:val="9848C4649506443495685E4824C5125B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7EDB"/>
    <w:rsid w:val="001B657B"/>
    <w:rsid w:val="005C7EDB"/>
    <w:rsid w:val="00756B9C"/>
    <w:rsid w:val="00B76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9848C4649506443495685E4824C5125B">
    <w:name w:val="9848C4649506443495685E4824C5125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8</TotalTime>
  <Pages>1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Управление международных связей</dc:subject>
  <dc:creator>Заказчик - Жильцова+</dc:creator>
  <cp:keywords/>
  <dc:description>EQ24.04.2026 AM27.04.2026 DE28.04.2026 </dc:description>
  <cp:lastModifiedBy>Жарков М.А.</cp:lastModifiedBy>
  <cp:revision>6</cp:revision>
  <cp:lastPrinted>2026-04-28T14:11:00Z</cp:lastPrinted>
  <dcterms:created xsi:type="dcterms:W3CDTF">2026-04-24T08:19:00Z</dcterms:created>
  <dcterms:modified xsi:type="dcterms:W3CDTF">2026-04-29T05:33:00Z</dcterms:modified>
</cp:coreProperties>
</file>