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BD61BD96FA94B5AACE71E28991807A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80BD0" w:rsidRDefault="00545F85" w:rsidP="00446EB8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BD61BD96FA94B5AACE71E28991807A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80BD0" w:rsidRDefault="00980BD0" w:rsidP="00980BD0">
      <w:pPr>
        <w:pStyle w:val="1"/>
      </w:pPr>
      <w:r w:rsidRPr="00980BD0">
        <w:t xml:space="preserve">О Федеральном законе "О внесении изменений </w:t>
      </w:r>
    </w:p>
    <w:p w:rsidR="00980BD0" w:rsidRDefault="00980BD0" w:rsidP="00980BD0">
      <w:pPr>
        <w:pStyle w:val="2"/>
      </w:pPr>
      <w:r w:rsidRPr="00980BD0">
        <w:t xml:space="preserve">в Уголовно-процессуальный кодекс </w:t>
      </w:r>
    </w:p>
    <w:p w:rsidR="00980BD0" w:rsidRPr="00980BD0" w:rsidRDefault="00980BD0" w:rsidP="00980BD0">
      <w:pPr>
        <w:pStyle w:val="2"/>
        <w:rPr>
          <w:rFonts w:ascii="Times New Roman" w:hAnsi="Times New Roman"/>
        </w:rPr>
      </w:pPr>
      <w:r w:rsidRPr="00980BD0">
        <w:t xml:space="preserve">Российской Федерации" </w:t>
      </w:r>
    </w:p>
    <w:p w:rsidR="00980BD0" w:rsidRDefault="00980BD0" w:rsidP="00980BD0">
      <w:pPr>
        <w:pStyle w:val="2"/>
      </w:pPr>
    </w:p>
    <w:p w:rsidR="00980BD0" w:rsidRDefault="00980BD0" w:rsidP="00980BD0">
      <w:pPr>
        <w:pStyle w:val="2"/>
      </w:pPr>
    </w:p>
    <w:p w:rsidR="00980BD0" w:rsidRPr="00980BD0" w:rsidRDefault="00980BD0" w:rsidP="00980BD0">
      <w:pPr>
        <w:pStyle w:val="2"/>
      </w:pPr>
    </w:p>
    <w:p w:rsidR="00980BD0" w:rsidRDefault="00980BD0">
      <w:r w:rsidRPr="00980BD0">
        <w:t>Рассмотрев принятый Государственной Думой Федерального Собрания Российской Федерации 24 марта 2026 года Федеральный закон "</w:t>
      </w:r>
      <w:r w:rsidRPr="00980BD0">
        <w:rPr>
          <w:rFonts w:cs="Arial"/>
          <w:szCs w:val="24"/>
        </w:rPr>
        <w:t>О внесении изменений в Уголовно-процессуальный кодекс Российской Федерации</w:t>
      </w:r>
      <w:r w:rsidRPr="00980BD0">
        <w:t xml:space="preserve">", в соответствии </w:t>
      </w:r>
      <w:r>
        <w:br/>
      </w:r>
      <w:r w:rsidRPr="00980BD0"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80BD0" w:rsidRDefault="00980BD0"/>
    <w:p w:rsidR="00980BD0" w:rsidRPr="00980BD0" w:rsidRDefault="00980BD0" w:rsidP="00980BD0">
      <w:pPr>
        <w:rPr>
          <w:szCs w:val="24"/>
        </w:rPr>
      </w:pPr>
      <w:r w:rsidRPr="00980BD0">
        <w:rPr>
          <w:szCs w:val="24"/>
        </w:rPr>
        <w:t>1. Одобрить Федеральный закон "</w:t>
      </w:r>
      <w:r w:rsidRPr="00980BD0">
        <w:rPr>
          <w:rFonts w:cs="Arial"/>
          <w:szCs w:val="24"/>
        </w:rPr>
        <w:t xml:space="preserve">О внесении изменений </w:t>
      </w:r>
      <w:r>
        <w:rPr>
          <w:rFonts w:cs="Arial"/>
          <w:szCs w:val="24"/>
        </w:rPr>
        <w:br/>
      </w:r>
      <w:r w:rsidRPr="00980BD0">
        <w:rPr>
          <w:rFonts w:cs="Arial"/>
          <w:szCs w:val="24"/>
        </w:rPr>
        <w:t>в Уголовно-процессуальный кодекс Российской Федерации</w:t>
      </w:r>
      <w:r w:rsidRPr="00980BD0">
        <w:t>"</w:t>
      </w:r>
      <w:r w:rsidRPr="00980BD0">
        <w:rPr>
          <w:szCs w:val="24"/>
        </w:rPr>
        <w:t>.</w:t>
      </w:r>
    </w:p>
    <w:p w:rsidR="00980BD0" w:rsidRPr="00980BD0" w:rsidRDefault="00980BD0" w:rsidP="00980BD0">
      <w:pPr>
        <w:rPr>
          <w:rFonts w:cs="Arial"/>
          <w:szCs w:val="24"/>
        </w:rPr>
      </w:pPr>
      <w:r w:rsidRPr="00980BD0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980BD0" w:rsidRPr="00980BD0" w:rsidRDefault="00980BD0" w:rsidP="00980BD0">
      <w:pPr>
        <w:rPr>
          <w:rFonts w:cs="Arial"/>
          <w:szCs w:val="24"/>
        </w:rPr>
      </w:pPr>
    </w:p>
    <w:p w:rsidR="00980BD0" w:rsidRDefault="00980BD0" w:rsidP="00980BD0">
      <w:pPr>
        <w:rPr>
          <w:szCs w:val="24"/>
        </w:rPr>
      </w:pPr>
    </w:p>
    <w:p w:rsidR="00980BD0" w:rsidRPr="00980BD0" w:rsidRDefault="00980BD0" w:rsidP="00980BD0">
      <w:pPr>
        <w:rPr>
          <w:szCs w:val="24"/>
        </w:rPr>
      </w:pPr>
    </w:p>
    <w:p w:rsidR="00446EB8" w:rsidRDefault="00446EB8" w:rsidP="0013522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980BD0">
      <w:pPr>
        <w:pStyle w:val="ac"/>
      </w:pPr>
    </w:p>
    <w:p w:rsidR="00135228" w:rsidRDefault="00135228" w:rsidP="00980BD0">
      <w:pPr>
        <w:pStyle w:val="ac"/>
      </w:pPr>
    </w:p>
    <w:p w:rsidR="00135228" w:rsidRDefault="00135228" w:rsidP="00135228">
      <w:pPr>
        <w:pStyle w:val="ac"/>
      </w:pPr>
      <w:r>
        <w:t>Москва</w:t>
      </w:r>
    </w:p>
    <w:p w:rsidR="00135228" w:rsidRDefault="00135228" w:rsidP="00135228">
      <w:pPr>
        <w:pStyle w:val="ac"/>
      </w:pPr>
      <w:r>
        <w:t>1 апреля 2026 года</w:t>
      </w:r>
    </w:p>
    <w:p w:rsidR="00980BD0" w:rsidRDefault="00135228" w:rsidP="00135228">
      <w:pPr>
        <w:pStyle w:val="ac"/>
      </w:pPr>
      <w:r>
        <w:t>№ 107-СФ</w:t>
      </w:r>
    </w:p>
    <w:sectPr w:rsidR="00980BD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FE0" w:rsidRDefault="00D14FE0">
      <w:pPr>
        <w:spacing w:line="240" w:lineRule="auto"/>
      </w:pPr>
      <w:r>
        <w:separator/>
      </w:r>
    </w:p>
  </w:endnote>
  <w:endnote w:type="continuationSeparator" w:id="0">
    <w:p w:rsidR="00D14FE0" w:rsidRDefault="00D14F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7B6218A-1769-4559-B683-C2A985339E0F}"/>
    <w:embedBold r:id="rId2" w:fontKey="{DB4791C9-11DC-4581-AA4D-6E25B1A6BE7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37C17EE-B6C2-4AD6-A984-44CF81469F0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46EB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35228">
      <w:rPr>
        <w:noProof/>
      </w:rPr>
      <w:t>de4116.docx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81E7D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3522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46EB8" w:rsidRDefault="00446EB8" w:rsidP="00446EB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35228">
      <w:rPr>
        <w:noProof/>
      </w:rPr>
      <w:t>de4116.docx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3522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FE0" w:rsidRDefault="00D14FE0">
      <w:pPr>
        <w:spacing w:line="240" w:lineRule="auto"/>
      </w:pPr>
      <w:r>
        <w:separator/>
      </w:r>
    </w:p>
  </w:footnote>
  <w:footnote w:type="continuationSeparator" w:id="0">
    <w:p w:rsidR="00D14FE0" w:rsidRDefault="00D14F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3522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A0C"/>
    <w:rsid w:val="000D3F67"/>
    <w:rsid w:val="001057BD"/>
    <w:rsid w:val="00135228"/>
    <w:rsid w:val="00205211"/>
    <w:rsid w:val="002623D0"/>
    <w:rsid w:val="002A1E3D"/>
    <w:rsid w:val="002B772D"/>
    <w:rsid w:val="003114B9"/>
    <w:rsid w:val="003273F1"/>
    <w:rsid w:val="0035125E"/>
    <w:rsid w:val="00423816"/>
    <w:rsid w:val="00446EB8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80BD0"/>
    <w:rsid w:val="00997F4C"/>
    <w:rsid w:val="00A82E08"/>
    <w:rsid w:val="00AA344E"/>
    <w:rsid w:val="00B07D98"/>
    <w:rsid w:val="00B30B27"/>
    <w:rsid w:val="00B33546"/>
    <w:rsid w:val="00B67711"/>
    <w:rsid w:val="00C81E7D"/>
    <w:rsid w:val="00CF27C2"/>
    <w:rsid w:val="00CF731B"/>
    <w:rsid w:val="00D14FE0"/>
    <w:rsid w:val="00D17A0C"/>
    <w:rsid w:val="00D42855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E5FA93-0072-4BB2-BC3A-616F077F0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7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BD61BD96FA94B5AACE71E28991807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6B6D013-4AAC-44B4-87E4-F828E88EEA5F}"/>
      </w:docPartPr>
      <w:docPartBody>
        <w:p w:rsidR="00E11F2F" w:rsidRDefault="00E11F2F">
          <w:pPr>
            <w:pStyle w:val="1BD61BD96FA94B5AACE71E28991807A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F2F"/>
    <w:rsid w:val="00666AA6"/>
    <w:rsid w:val="00B81C0B"/>
    <w:rsid w:val="00E1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BD61BD96FA94B5AACE71E28991807A2">
    <w:name w:val="1BD61BD96FA94B5AACE71E28991807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DE27.03.2026 QA30.03.2026 </dc:description>
  <cp:lastModifiedBy>Кучерова О.М.</cp:lastModifiedBy>
  <cp:revision>4</cp:revision>
  <cp:lastPrinted>2026-03-31T13:44:00Z</cp:lastPrinted>
  <dcterms:created xsi:type="dcterms:W3CDTF">2026-03-27T07:30:00Z</dcterms:created>
  <dcterms:modified xsi:type="dcterms:W3CDTF">2026-04-01T06:53:00Z</dcterms:modified>
</cp:coreProperties>
</file>