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88B50B2F9EE4E79810A57E4E216DFF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630B99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4253" w:type="dxa"/>
          </w:tcPr>
          <w:p w:rsidR="00545F85" w:rsidRPr="002B3575" w:rsidRDefault="00545F85" w:rsidP="002B3FCD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88B50B2F9EE4E79810A57E4E216DFF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B3575" w:rsidRDefault="002B3575" w:rsidP="002B3575">
      <w:pPr>
        <w:pStyle w:val="1"/>
        <w:rPr>
          <w:rFonts w:eastAsia="Calibri"/>
          <w:lang w:eastAsia="en-US"/>
        </w:rPr>
      </w:pPr>
      <w:r w:rsidRPr="002B3575">
        <w:rPr>
          <w:szCs w:val="28"/>
        </w:rPr>
        <w:t xml:space="preserve">О Федеральном законе </w:t>
      </w:r>
      <w:r w:rsidRPr="002B3575">
        <w:rPr>
          <w:rFonts w:eastAsia="Calibri"/>
          <w:lang w:eastAsia="en-US"/>
        </w:rPr>
        <w:t xml:space="preserve">"О внесении изменений </w:t>
      </w:r>
    </w:p>
    <w:p w:rsidR="002B3575" w:rsidRDefault="002B3575" w:rsidP="002B3575">
      <w:pPr>
        <w:pStyle w:val="2"/>
        <w:rPr>
          <w:rFonts w:eastAsia="Calibri"/>
          <w:lang w:eastAsia="en-US"/>
        </w:rPr>
      </w:pPr>
      <w:r w:rsidRPr="002B3575">
        <w:rPr>
          <w:rFonts w:eastAsia="Calibri"/>
          <w:lang w:eastAsia="en-US"/>
        </w:rPr>
        <w:t xml:space="preserve">в отдельные законодательные акты </w:t>
      </w:r>
    </w:p>
    <w:p w:rsidR="002B3575" w:rsidRPr="002B3575" w:rsidRDefault="002B3575" w:rsidP="002B3575">
      <w:pPr>
        <w:pStyle w:val="2"/>
        <w:rPr>
          <w:rFonts w:eastAsia="Calibri"/>
          <w:lang w:eastAsia="en-US"/>
        </w:rPr>
      </w:pPr>
      <w:r w:rsidRPr="002B3575">
        <w:rPr>
          <w:rFonts w:eastAsia="Calibri"/>
          <w:lang w:eastAsia="en-US"/>
        </w:rPr>
        <w:t>Российской Федерации"</w:t>
      </w:r>
    </w:p>
    <w:p w:rsidR="002B3575" w:rsidRDefault="002B3575" w:rsidP="002B3575">
      <w:pPr>
        <w:pStyle w:val="2"/>
      </w:pPr>
    </w:p>
    <w:p w:rsidR="002B3575" w:rsidRDefault="002B3575" w:rsidP="002B3575">
      <w:pPr>
        <w:pStyle w:val="2"/>
      </w:pPr>
    </w:p>
    <w:p w:rsidR="002B3575" w:rsidRPr="002B3575" w:rsidRDefault="002B3575" w:rsidP="002B3575">
      <w:pPr>
        <w:pStyle w:val="2"/>
      </w:pPr>
    </w:p>
    <w:p w:rsidR="002B3575" w:rsidRPr="002B3575" w:rsidRDefault="002B3575" w:rsidP="002B3575">
      <w:r w:rsidRPr="002B3575">
        <w:t xml:space="preserve">Рассмотрев принятый Государственной Думой Федерального Собрания Российской Федерации 17 февраля 2026 года Федеральный закон </w:t>
      </w:r>
      <w:r w:rsidRPr="002B3575">
        <w:rPr>
          <w:rFonts w:eastAsia="Calibri"/>
          <w:szCs w:val="26"/>
          <w:lang w:eastAsia="en-US"/>
        </w:rPr>
        <w:t>"О внесении изменений в отдельные законодательные акты Российской Федерации"</w:t>
      </w:r>
      <w:r w:rsidRPr="002B3575">
        <w:t xml:space="preserve"> </w:t>
      </w:r>
      <w:r w:rsidR="001026C4">
        <w:br/>
      </w:r>
      <w:r w:rsidR="00A242A1">
        <w:t xml:space="preserve">(проект </w:t>
      </w:r>
      <w:r w:rsidRPr="002B3575">
        <w:t>№</w:t>
      </w:r>
      <w:r w:rsidR="00A242A1">
        <w:t> </w:t>
      </w:r>
      <w:r w:rsidRPr="002B3575">
        <w:t>1075364-8</w:t>
      </w:r>
      <w:r w:rsidR="00A242A1">
        <w:t xml:space="preserve">) в </w:t>
      </w:r>
      <w:r w:rsidRPr="002B3575">
        <w:t>соответствии со статьей 106 Конституции Российской Федерации, Совет Федерации Федерального Собрания Российской Федерации</w:t>
      </w:r>
      <w:r w:rsidR="00960F68" w:rsidRPr="00960F68">
        <w:t xml:space="preserve"> </w:t>
      </w:r>
      <w:r w:rsidRPr="002B3575">
        <w:t xml:space="preserve"> </w:t>
      </w:r>
      <w:r w:rsidRPr="002B3575">
        <w:rPr>
          <w:b/>
          <w:spacing w:val="60"/>
          <w:szCs w:val="28"/>
        </w:rPr>
        <w:t>постановл</w:t>
      </w:r>
      <w:bookmarkStart w:id="0" w:name="_GoBack"/>
      <w:bookmarkEnd w:id="0"/>
      <w:r w:rsidRPr="002B3575">
        <w:rPr>
          <w:b/>
          <w:spacing w:val="60"/>
          <w:szCs w:val="28"/>
        </w:rPr>
        <w:t>яет</w:t>
      </w:r>
      <w:r w:rsidRPr="002B3575">
        <w:t>:</w:t>
      </w:r>
    </w:p>
    <w:p w:rsidR="002B3575" w:rsidRPr="002B3575" w:rsidRDefault="002B3575" w:rsidP="002B3575"/>
    <w:p w:rsidR="002B3575" w:rsidRPr="002B3575" w:rsidRDefault="002B3575" w:rsidP="002B3575">
      <w:r w:rsidRPr="002B3575">
        <w:t xml:space="preserve">1. Одобрить Федеральный закон </w:t>
      </w:r>
      <w:r w:rsidRPr="002B3575">
        <w:rPr>
          <w:rFonts w:eastAsia="Calibri"/>
          <w:szCs w:val="26"/>
          <w:lang w:eastAsia="en-US"/>
        </w:rPr>
        <w:t>"О внесении изменений в отдельные законодательные акты Российской Федерации".</w:t>
      </w:r>
    </w:p>
    <w:p w:rsidR="002B3575" w:rsidRPr="002B3575" w:rsidRDefault="002B3575" w:rsidP="002B3575">
      <w:r w:rsidRPr="002B3575">
        <w:t>2. Настоящее постановление вступает в силу со дня его принятия.</w:t>
      </w:r>
    </w:p>
    <w:p w:rsidR="002B3575" w:rsidRPr="002B3575" w:rsidRDefault="002B3575" w:rsidP="002B3575"/>
    <w:p w:rsidR="002B3575" w:rsidRPr="002B3575" w:rsidRDefault="002B3575" w:rsidP="002B3575"/>
    <w:p w:rsidR="002B3575" w:rsidRPr="002B3575" w:rsidRDefault="002B3575" w:rsidP="002B3575"/>
    <w:p w:rsidR="002B3FCD" w:rsidRDefault="002B3FCD" w:rsidP="00AE37C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Pr="002B3575" w:rsidRDefault="00545F85" w:rsidP="002B3575">
      <w:pPr>
        <w:pStyle w:val="ac"/>
      </w:pPr>
    </w:p>
    <w:p w:rsidR="00545F85" w:rsidRDefault="00545F85" w:rsidP="00545F85">
      <w:pPr>
        <w:pStyle w:val="ac"/>
      </w:pPr>
    </w:p>
    <w:p w:rsidR="00AE37C8" w:rsidRDefault="00AE37C8" w:rsidP="00AE37C8">
      <w:pPr>
        <w:pStyle w:val="11"/>
        <w:rPr>
          <w:b w:val="0"/>
        </w:rPr>
      </w:pPr>
      <w:r>
        <w:rPr>
          <w:b w:val="0"/>
        </w:rPr>
        <w:t xml:space="preserve">Москва </w:t>
      </w:r>
    </w:p>
    <w:p w:rsidR="00AE37C8" w:rsidRDefault="00AE37C8" w:rsidP="00AE37C8">
      <w:pPr>
        <w:pStyle w:val="11"/>
        <w:rPr>
          <w:b w:val="0"/>
        </w:rPr>
      </w:pPr>
      <w:r>
        <w:rPr>
          <w:b w:val="0"/>
        </w:rPr>
        <w:t>18 февраля 2026 года</w:t>
      </w:r>
    </w:p>
    <w:p w:rsidR="00545F85" w:rsidRDefault="00AE37C8" w:rsidP="00AE37C8">
      <w:pPr>
        <w:pStyle w:val="af"/>
      </w:pPr>
      <w:r>
        <w:t xml:space="preserve">№ </w:t>
      </w:r>
      <w:r>
        <w:rPr>
          <w:lang w:val="en-US"/>
        </w:rPr>
        <w:t>40</w:t>
      </w:r>
      <w:r>
        <w:t>-</w:t>
      </w:r>
      <w:proofErr w:type="spellStart"/>
      <w:r>
        <w:t>СФ</w:t>
      </w:r>
      <w:proofErr w:type="spellEnd"/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034F" w:rsidRDefault="00A3034F">
      <w:pPr>
        <w:spacing w:line="240" w:lineRule="auto"/>
      </w:pPr>
      <w:r>
        <w:separator/>
      </w:r>
    </w:p>
  </w:endnote>
  <w:endnote w:type="continuationSeparator" w:id="0">
    <w:p w:rsidR="00A3034F" w:rsidRDefault="00A303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B36B22B-AA63-48CA-A3A5-25F51864FBE5}"/>
    <w:embedBold r:id="rId2" w:fontKey="{2C0DF11A-5D6D-4290-8F51-E2859B3F606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9041BB1-E406-4202-811A-F989BBBBD53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6E4517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60F68">
      <w:rPr>
        <w:noProof/>
      </w:rPr>
      <w:t>de4068.docx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121B5">
      <w:rPr>
        <w:noProof/>
      </w:rPr>
      <w:t>18.02.26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960F6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B3FCD" w:rsidRDefault="002B3FCD" w:rsidP="002B3FC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60F68">
      <w:rPr>
        <w:noProof/>
      </w:rPr>
      <w:t>de4068.docx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60F6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034F" w:rsidRDefault="00A3034F">
      <w:pPr>
        <w:spacing w:line="240" w:lineRule="auto"/>
      </w:pPr>
      <w:r>
        <w:separator/>
      </w:r>
    </w:p>
  </w:footnote>
  <w:footnote w:type="continuationSeparator" w:id="0">
    <w:p w:rsidR="00A3034F" w:rsidRDefault="00A3034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60F6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1EC"/>
    <w:rsid w:val="000D3F67"/>
    <w:rsid w:val="001026C4"/>
    <w:rsid w:val="001057BD"/>
    <w:rsid w:val="00205211"/>
    <w:rsid w:val="002623D0"/>
    <w:rsid w:val="002A1E3D"/>
    <w:rsid w:val="002B3575"/>
    <w:rsid w:val="002B3FCD"/>
    <w:rsid w:val="002B772D"/>
    <w:rsid w:val="003114B9"/>
    <w:rsid w:val="003273F1"/>
    <w:rsid w:val="0035125E"/>
    <w:rsid w:val="003C1C85"/>
    <w:rsid w:val="00423816"/>
    <w:rsid w:val="004A68AB"/>
    <w:rsid w:val="00505068"/>
    <w:rsid w:val="00545F85"/>
    <w:rsid w:val="005672EE"/>
    <w:rsid w:val="005B2AEB"/>
    <w:rsid w:val="006121B5"/>
    <w:rsid w:val="00630B99"/>
    <w:rsid w:val="006423A3"/>
    <w:rsid w:val="006E4517"/>
    <w:rsid w:val="00720496"/>
    <w:rsid w:val="00723EF8"/>
    <w:rsid w:val="0078182C"/>
    <w:rsid w:val="007821EC"/>
    <w:rsid w:val="00885B74"/>
    <w:rsid w:val="008E322B"/>
    <w:rsid w:val="00910EF7"/>
    <w:rsid w:val="00960F68"/>
    <w:rsid w:val="00997F4C"/>
    <w:rsid w:val="009E7C7D"/>
    <w:rsid w:val="00A242A1"/>
    <w:rsid w:val="00A3034F"/>
    <w:rsid w:val="00A82E08"/>
    <w:rsid w:val="00AA344E"/>
    <w:rsid w:val="00AE37C8"/>
    <w:rsid w:val="00B00E86"/>
    <w:rsid w:val="00B07D98"/>
    <w:rsid w:val="00B30B27"/>
    <w:rsid w:val="00B33546"/>
    <w:rsid w:val="00B67711"/>
    <w:rsid w:val="00BC77EC"/>
    <w:rsid w:val="00BE0512"/>
    <w:rsid w:val="00CE45A6"/>
    <w:rsid w:val="00CF27C2"/>
    <w:rsid w:val="00CF731B"/>
    <w:rsid w:val="00D6316A"/>
    <w:rsid w:val="00DA769E"/>
    <w:rsid w:val="00E02685"/>
    <w:rsid w:val="00E13A7B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9B8020-DB9A-411B-9DCD-BA1E2292D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4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88B50B2F9EE4E79810A57E4E216DFF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CE62EF6-2F44-4BD8-90F0-F7A3D4C0FC61}"/>
      </w:docPartPr>
      <w:docPartBody>
        <w:p w:rsidR="00260EF0" w:rsidRDefault="008227D9">
          <w:pPr>
            <w:pStyle w:val="988B50B2F9EE4E79810A57E4E216DFF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EF0"/>
    <w:rsid w:val="00260EF0"/>
    <w:rsid w:val="00301B97"/>
    <w:rsid w:val="005D09AA"/>
    <w:rsid w:val="008227D9"/>
    <w:rsid w:val="00C31EB2"/>
    <w:rsid w:val="00F35714"/>
    <w:rsid w:val="00F97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88B50B2F9EE4E79810A57E4E216DFF1">
    <w:name w:val="988B50B2F9EE4E79810A57E4E216DFF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липкина+</dc:creator>
  <cp:keywords/>
  <dc:description>DE17.02.2026ZO17.02.2026 DE17.02.2026 DE17.02.2026 </dc:description>
  <cp:lastModifiedBy>Жарков М.А.</cp:lastModifiedBy>
  <cp:revision>8</cp:revision>
  <cp:lastPrinted>2026-02-17T15:32:00Z</cp:lastPrinted>
  <dcterms:created xsi:type="dcterms:W3CDTF">2026-02-17T13:56:00Z</dcterms:created>
  <dcterms:modified xsi:type="dcterms:W3CDTF">2026-02-18T07:07:00Z</dcterms:modified>
</cp:coreProperties>
</file>