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2C08B00EFB94AD1B6B5A99177874A2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A4057" w:rsidRDefault="00545F85" w:rsidP="004A405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2C08B00EFB94AD1B6B5A99177874A2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A4057" w:rsidRDefault="007954AD" w:rsidP="004A4057">
      <w:pPr>
        <w:pStyle w:val="1"/>
      </w:pPr>
      <w:r>
        <w:t>О Федеральном законе "</w:t>
      </w:r>
      <w:r w:rsidR="004A4057" w:rsidRPr="00A910D1">
        <w:t xml:space="preserve">О внесении изменений </w:t>
      </w:r>
    </w:p>
    <w:p w:rsidR="004A4057" w:rsidRDefault="004A4057" w:rsidP="004A4057">
      <w:pPr>
        <w:pStyle w:val="2"/>
      </w:pPr>
      <w:r w:rsidRPr="00A910D1">
        <w:t xml:space="preserve">в Лесной кодекс Российской Федерации и отдельные </w:t>
      </w:r>
    </w:p>
    <w:p w:rsidR="004A4057" w:rsidRDefault="004A4057" w:rsidP="004A4057">
      <w:pPr>
        <w:pStyle w:val="2"/>
      </w:pPr>
      <w:r w:rsidRPr="00A910D1">
        <w:t>законодате</w:t>
      </w:r>
      <w:r w:rsidR="007954AD">
        <w:t>льные акты Российской Федерации</w:t>
      </w:r>
      <w:r w:rsidRPr="00A910D1">
        <w:t>"</w:t>
      </w:r>
    </w:p>
    <w:p w:rsidR="004A4057" w:rsidRDefault="004A4057" w:rsidP="004A4057">
      <w:pPr>
        <w:pStyle w:val="2"/>
      </w:pPr>
    </w:p>
    <w:p w:rsidR="004A4057" w:rsidRDefault="004A4057" w:rsidP="004A4057">
      <w:pPr>
        <w:pStyle w:val="2"/>
      </w:pPr>
    </w:p>
    <w:p w:rsidR="004A4057" w:rsidRPr="00A910D1" w:rsidRDefault="004A4057" w:rsidP="004A4057">
      <w:pPr>
        <w:pStyle w:val="2"/>
      </w:pPr>
    </w:p>
    <w:p w:rsidR="004A4057" w:rsidRDefault="004A4057">
      <w:r w:rsidRPr="00A910D1">
        <w:t>Рассмотрев принятый Государственной Думой Федерального Собрания Российской Федерации 23 сентября 2025 года Федеральный закон "О внесении изменений в Лесной кодекс Российской Федерации и отдельные законодательные акты Российской Федерации", в соответствии с частью</w:t>
      </w:r>
      <w:r>
        <w:t xml:space="preserve"> </w:t>
      </w:r>
      <w:r w:rsidRPr="00A910D1">
        <w:t xml:space="preserve">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A4057" w:rsidRDefault="004A4057"/>
    <w:p w:rsidR="004A4057" w:rsidRPr="00A910D1" w:rsidRDefault="004A4057" w:rsidP="004A4057">
      <w:r w:rsidRPr="00A910D1">
        <w:t xml:space="preserve">1. Одобрить Федеральный закон "О внесении изменений </w:t>
      </w:r>
      <w:r w:rsidR="00A7147F">
        <w:br/>
      </w:r>
      <w:r w:rsidRPr="00A910D1">
        <w:t xml:space="preserve">в Лесной кодекс Российской Федерации </w:t>
      </w:r>
      <w:r w:rsidR="00A7147F">
        <w:t>и отдельные законодательные акты Российской Федерации</w:t>
      </w:r>
      <w:r w:rsidRPr="00A910D1">
        <w:t>".</w:t>
      </w:r>
    </w:p>
    <w:p w:rsidR="004A4057" w:rsidRPr="00A910D1" w:rsidRDefault="004A4057" w:rsidP="004A4057">
      <w:r w:rsidRPr="00A910D1">
        <w:t>2. Настоящее постановление вступает в силу со дня его принятия.</w:t>
      </w:r>
    </w:p>
    <w:p w:rsidR="004A4057" w:rsidRPr="00A910D1" w:rsidRDefault="004A4057" w:rsidP="004A4057"/>
    <w:p w:rsidR="004A4057" w:rsidRPr="00A910D1" w:rsidRDefault="004A4057" w:rsidP="004A4057"/>
    <w:p w:rsidR="002F03CD" w:rsidRDefault="002F03CD" w:rsidP="00B7552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45F85" w:rsidRDefault="00545F85" w:rsidP="00545F85">
      <w:pPr>
        <w:pStyle w:val="af"/>
      </w:pPr>
    </w:p>
    <w:p w:rsidR="00B7552C" w:rsidRDefault="00B7552C" w:rsidP="00B7552C">
      <w:pPr>
        <w:pStyle w:val="ac"/>
      </w:pPr>
      <w:r>
        <w:t>Москва</w:t>
      </w:r>
    </w:p>
    <w:p w:rsidR="00B7552C" w:rsidRDefault="00B7552C" w:rsidP="00B7552C">
      <w:pPr>
        <w:pStyle w:val="ac"/>
      </w:pPr>
      <w:r>
        <w:t>24 сентября 2025 года</w:t>
      </w:r>
    </w:p>
    <w:p w:rsidR="00B7552C" w:rsidRDefault="00B7552C" w:rsidP="00B7552C">
      <w:pPr>
        <w:pStyle w:val="ac"/>
      </w:pPr>
      <w:r>
        <w:t>№ 4</w:t>
      </w:r>
      <w:r>
        <w:rPr>
          <w:lang w:val="en-US"/>
        </w:rPr>
        <w:t>1</w:t>
      </w:r>
      <w:r>
        <w:t>5-СФ</w:t>
      </w:r>
    </w:p>
    <w:sectPr w:rsidR="00B7552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D08" w:rsidRDefault="00BC5D08">
      <w:pPr>
        <w:spacing w:line="240" w:lineRule="auto"/>
      </w:pPr>
      <w:r>
        <w:separator/>
      </w:r>
    </w:p>
  </w:endnote>
  <w:endnote w:type="continuationSeparator" w:id="0">
    <w:p w:rsidR="00BC5D08" w:rsidRDefault="00BC5D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8783792-78D2-48E2-A7CF-9BABC42D74A9}"/>
    <w:embedBold r:id="rId2" w:fontKey="{F5301396-B10B-4D5A-91EE-56DA1B69048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36A1D43-C21A-4E8F-82E8-9BCE735354B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25BA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552C">
      <w:rPr>
        <w:noProof/>
      </w:rPr>
      <w:t>eq11245.docx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E6F56">
      <w:rPr>
        <w:noProof/>
      </w:rPr>
      <w:t>24.09.25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7552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F03CD" w:rsidRDefault="002F03CD" w:rsidP="002F03C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552C">
      <w:rPr>
        <w:noProof/>
      </w:rPr>
      <w:t>eq11245.docx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7552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D08" w:rsidRDefault="00BC5D08">
      <w:pPr>
        <w:spacing w:line="240" w:lineRule="auto"/>
      </w:pPr>
      <w:r>
        <w:separator/>
      </w:r>
    </w:p>
  </w:footnote>
  <w:footnote w:type="continuationSeparator" w:id="0">
    <w:p w:rsidR="00BC5D08" w:rsidRDefault="00BC5D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7552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E0D"/>
    <w:rsid w:val="00025BAE"/>
    <w:rsid w:val="000D3F67"/>
    <w:rsid w:val="001057BD"/>
    <w:rsid w:val="00205211"/>
    <w:rsid w:val="002623D0"/>
    <w:rsid w:val="002A1E3D"/>
    <w:rsid w:val="002B772D"/>
    <w:rsid w:val="002F03CD"/>
    <w:rsid w:val="003114B9"/>
    <w:rsid w:val="003273F1"/>
    <w:rsid w:val="0035125E"/>
    <w:rsid w:val="00423816"/>
    <w:rsid w:val="004A4057"/>
    <w:rsid w:val="004A68AB"/>
    <w:rsid w:val="00505068"/>
    <w:rsid w:val="00545F85"/>
    <w:rsid w:val="005B2AEB"/>
    <w:rsid w:val="00720496"/>
    <w:rsid w:val="00723EF8"/>
    <w:rsid w:val="0078182C"/>
    <w:rsid w:val="007954AD"/>
    <w:rsid w:val="00885B74"/>
    <w:rsid w:val="00907A9C"/>
    <w:rsid w:val="00910EF7"/>
    <w:rsid w:val="00985E0D"/>
    <w:rsid w:val="00997F4C"/>
    <w:rsid w:val="00A7147F"/>
    <w:rsid w:val="00A82E08"/>
    <w:rsid w:val="00AA344E"/>
    <w:rsid w:val="00B07D98"/>
    <w:rsid w:val="00B30B27"/>
    <w:rsid w:val="00B33546"/>
    <w:rsid w:val="00B67711"/>
    <w:rsid w:val="00B7552C"/>
    <w:rsid w:val="00BC5D08"/>
    <w:rsid w:val="00CF27C2"/>
    <w:rsid w:val="00CF731B"/>
    <w:rsid w:val="00DA769E"/>
    <w:rsid w:val="00DE6F56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2F8010-65A0-462D-8FC2-F113C690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35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2C08B00EFB94AD1B6B5A99177874A2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EA4579C-7B28-488F-8ED6-90BF12F7CCA1}"/>
      </w:docPartPr>
      <w:docPartBody>
        <w:p w:rsidR="00E47E96" w:rsidRDefault="00E47E96">
          <w:pPr>
            <w:pStyle w:val="72C08B00EFB94AD1B6B5A99177874A2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E96"/>
    <w:rsid w:val="0020492F"/>
    <w:rsid w:val="00E47E96"/>
    <w:rsid w:val="00EE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2C08B00EFB94AD1B6B5A99177874A26">
    <w:name w:val="72C08B00EFB94AD1B6B5A99177874A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Касимов+</dc:creator>
  <cp:keywords/>
  <dc:description>EQ22.09.2025 QA23.09.2025 QA23.09.2025 QA23.09.2025 QA23.09.2025 </dc:description>
  <cp:lastModifiedBy>Жарков М.А.</cp:lastModifiedBy>
  <cp:revision>7</cp:revision>
  <cp:lastPrinted>2025-09-24T05:54:00Z</cp:lastPrinted>
  <dcterms:created xsi:type="dcterms:W3CDTF">2025-09-22T16:46:00Z</dcterms:created>
  <dcterms:modified xsi:type="dcterms:W3CDTF">2025-09-24T06:08:00Z</dcterms:modified>
</cp:coreProperties>
</file>