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2"/>
        <w:gridCol w:w="4252"/>
      </w:tblGrid>
      <w:tr w:rsidR="00545F85" w:rsidRPr="00545F85" w:rsidTr="00CD6896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243170541C405C94966191076D511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2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2" w:type="dxa"/>
          </w:tcPr>
          <w:p w:rsidR="00545F85" w:rsidRPr="00F24740" w:rsidRDefault="00545F85" w:rsidP="00015051">
            <w:pPr>
              <w:pStyle w:val="af1"/>
              <w:ind w:left="0"/>
            </w:pPr>
          </w:p>
        </w:tc>
      </w:tr>
      <w:tr w:rsidR="00545F85" w:rsidRPr="00545F85" w:rsidTr="00A43F18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243170541C405C94966191076D511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24740" w:rsidRPr="002442E1" w:rsidRDefault="00F24740" w:rsidP="00F24740">
      <w:pPr>
        <w:pStyle w:val="1"/>
      </w:pPr>
      <w:r w:rsidRPr="002442E1">
        <w:t xml:space="preserve">О Федеральном законе "О внесении изменений </w:t>
      </w:r>
    </w:p>
    <w:p w:rsidR="00F24740" w:rsidRDefault="00F24740" w:rsidP="00F24740">
      <w:pPr>
        <w:pStyle w:val="2"/>
      </w:pPr>
      <w:r w:rsidRPr="002442E1">
        <w:t xml:space="preserve">в статью 20 Федерального закона "О бесплатной юридической </w:t>
      </w:r>
    </w:p>
    <w:p w:rsidR="00F24740" w:rsidRPr="002442E1" w:rsidRDefault="00F24740" w:rsidP="00F24740">
      <w:pPr>
        <w:pStyle w:val="2"/>
      </w:pPr>
      <w:r w:rsidRPr="002442E1">
        <w:t>помощи в Российской Федерации"</w:t>
      </w:r>
    </w:p>
    <w:p w:rsidR="00F24740" w:rsidRDefault="00F24740" w:rsidP="00F24740">
      <w:pPr>
        <w:pStyle w:val="2"/>
      </w:pPr>
    </w:p>
    <w:p w:rsidR="00F24740" w:rsidRDefault="00F24740" w:rsidP="00F24740">
      <w:pPr>
        <w:pStyle w:val="2"/>
      </w:pPr>
    </w:p>
    <w:p w:rsidR="00F24740" w:rsidRPr="002442E1" w:rsidRDefault="00F24740" w:rsidP="00F24740">
      <w:pPr>
        <w:pStyle w:val="2"/>
      </w:pPr>
    </w:p>
    <w:p w:rsidR="00F24740" w:rsidRDefault="00F24740">
      <w:r w:rsidRPr="002442E1">
        <w:t xml:space="preserve">Рассмотрев принятый Государственной Думой Федерального Собрания Российской Федерации 11 марта 2026 года Федеральный закон "О внесении изменений в статью 20 Федерального закона "О бесплатной юридической помощи в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24740" w:rsidRDefault="00F24740"/>
    <w:p w:rsidR="00F24740" w:rsidRPr="002442E1" w:rsidRDefault="00F24740" w:rsidP="00F24740">
      <w:r w:rsidRPr="002442E1">
        <w:t>1. Одобрить Федеральный закон "О внесении изменений в статью 20 Федерального закона "О бесплатной юридической помощи в Российской Федерации".</w:t>
      </w:r>
    </w:p>
    <w:p w:rsidR="00F24740" w:rsidRPr="002442E1" w:rsidRDefault="00F24740" w:rsidP="00F24740">
      <w:r w:rsidRPr="002442E1">
        <w:t>2. Настоящее постановление вступает в силу со дня его принятия.</w:t>
      </w:r>
    </w:p>
    <w:p w:rsidR="00F24740" w:rsidRPr="002442E1" w:rsidRDefault="00F24740" w:rsidP="00F24740"/>
    <w:p w:rsidR="00F24740" w:rsidRPr="002442E1" w:rsidRDefault="00F24740" w:rsidP="00F24740"/>
    <w:p w:rsidR="00015051" w:rsidRDefault="00015051" w:rsidP="00A43F1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24740" w:rsidRPr="002442E1" w:rsidRDefault="00F24740" w:rsidP="00F24740">
      <w:pPr>
        <w:pStyle w:val="ac"/>
      </w:pPr>
    </w:p>
    <w:p w:rsidR="00A43F18" w:rsidRDefault="00A43F18" w:rsidP="00A43F18">
      <w:pPr>
        <w:pStyle w:val="af"/>
      </w:pPr>
      <w:r>
        <w:t>Москва</w:t>
      </w:r>
    </w:p>
    <w:p w:rsidR="00A43F18" w:rsidRDefault="00A43F18" w:rsidP="00A43F18">
      <w:pPr>
        <w:pStyle w:val="af"/>
      </w:pPr>
      <w:r>
        <w:t>18 марта 2026 года</w:t>
      </w:r>
    </w:p>
    <w:p w:rsidR="00A43F18" w:rsidRDefault="00A43F18" w:rsidP="00A43F18">
      <w:pPr>
        <w:pStyle w:val="af"/>
      </w:pPr>
      <w:r>
        <w:t xml:space="preserve">№ </w:t>
      </w:r>
      <w:r>
        <w:rPr>
          <w:lang w:val="en-US"/>
        </w:rPr>
        <w:t>94</w:t>
      </w:r>
      <w:r>
        <w:t>-СФ</w:t>
      </w:r>
    </w:p>
    <w:sectPr w:rsidR="00A43F1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F5F" w:rsidRDefault="007C0F5F">
      <w:pPr>
        <w:spacing w:line="240" w:lineRule="auto"/>
      </w:pPr>
      <w:r>
        <w:separator/>
      </w:r>
    </w:p>
  </w:endnote>
  <w:endnote w:type="continuationSeparator" w:id="0">
    <w:p w:rsidR="007C0F5F" w:rsidRDefault="007C0F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315ABCF-A52A-422E-89C5-0A602949CF4D}"/>
    <w:embedBold r:id="rId2" w:fontKey="{43485E87-73BB-4976-A3B6-04D8437B81B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498C4F4-328A-4410-B858-CA729938E61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3F18" w:rsidRPr="00015051" w:rsidRDefault="00A43F18" w:rsidP="0001505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5E42">
      <w:rPr>
        <w:noProof/>
      </w:rPr>
      <w:t>eq11562.docx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55E4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3F18" w:rsidRPr="00015051" w:rsidRDefault="00A43F18" w:rsidP="0001505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5E42">
      <w:rPr>
        <w:noProof/>
      </w:rPr>
      <w:t>eq11562.docx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55E4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F5F" w:rsidRDefault="007C0F5F">
      <w:pPr>
        <w:spacing w:line="240" w:lineRule="auto"/>
      </w:pPr>
      <w:r>
        <w:separator/>
      </w:r>
    </w:p>
  </w:footnote>
  <w:footnote w:type="continuationSeparator" w:id="0">
    <w:p w:rsidR="007C0F5F" w:rsidRDefault="007C0F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3F18" w:rsidRDefault="00A43F18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55E4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4E0"/>
    <w:rsid w:val="00015051"/>
    <w:rsid w:val="0002796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C0F5F"/>
    <w:rsid w:val="00885B74"/>
    <w:rsid w:val="00910EF7"/>
    <w:rsid w:val="009264E0"/>
    <w:rsid w:val="00997F4C"/>
    <w:rsid w:val="00A43F18"/>
    <w:rsid w:val="00A82E08"/>
    <w:rsid w:val="00AA344E"/>
    <w:rsid w:val="00B07D98"/>
    <w:rsid w:val="00B30B27"/>
    <w:rsid w:val="00B33546"/>
    <w:rsid w:val="00B67711"/>
    <w:rsid w:val="00CD6896"/>
    <w:rsid w:val="00CF27C2"/>
    <w:rsid w:val="00CF731B"/>
    <w:rsid w:val="00D55E42"/>
    <w:rsid w:val="00DA769E"/>
    <w:rsid w:val="00E02685"/>
    <w:rsid w:val="00F178A8"/>
    <w:rsid w:val="00F21BB0"/>
    <w:rsid w:val="00F2474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7ECC52-4EB7-4C7F-99A7-7FECF1A91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4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243170541C405C94966191076D51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EA686E-9F9A-4D6E-A8C2-F31D8476267B}"/>
      </w:docPartPr>
      <w:docPartBody>
        <w:p w:rsidR="00A86E7F" w:rsidRDefault="00A86E7F">
          <w:pPr>
            <w:pStyle w:val="9F243170541C405C94966191076D511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7F"/>
    <w:rsid w:val="00305CD9"/>
    <w:rsid w:val="005D288E"/>
    <w:rsid w:val="00A8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243170541C405C94966191076D511B">
    <w:name w:val="9F243170541C405C94966191076D51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EQ13.03.2026 DE13.03.2026 </dc:description>
  <cp:lastModifiedBy>sf</cp:lastModifiedBy>
  <cp:revision>4</cp:revision>
  <cp:lastPrinted>2026-03-17T12:59:00Z</cp:lastPrinted>
  <dcterms:created xsi:type="dcterms:W3CDTF">2026-03-13T06:24:00Z</dcterms:created>
  <dcterms:modified xsi:type="dcterms:W3CDTF">2026-03-18T07:03:00Z</dcterms:modified>
</cp:coreProperties>
</file>