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A1DD2CB314C741F585CE40DE57CD2441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BF16E2" w:rsidRDefault="00545F85" w:rsidP="00F0626B">
            <w:pPr>
              <w:spacing w:line="246" w:lineRule="exact"/>
              <w:ind w:left="0" w:firstLine="0"/>
              <w:jc w:val="left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A1DD2CB314C741F585CE40DE57CD2441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BF16E2" w:rsidRPr="00BF16E2" w:rsidRDefault="00BF16E2" w:rsidP="00BF16E2">
      <w:pPr>
        <w:pStyle w:val="1"/>
      </w:pPr>
      <w:r w:rsidRPr="00BF16E2">
        <w:t>О назначении Хомчика Владимира Владимировича</w:t>
      </w:r>
    </w:p>
    <w:p w:rsidR="00BF16E2" w:rsidRPr="00BF16E2" w:rsidRDefault="00BF16E2" w:rsidP="00BF16E2">
      <w:pPr>
        <w:pStyle w:val="2"/>
      </w:pPr>
      <w:r w:rsidRPr="00BF16E2">
        <w:t>на должность заместителя Председателя Верховного Суда Российской Федерации – председателя Судебной коллегии</w:t>
      </w:r>
    </w:p>
    <w:p w:rsidR="00BF16E2" w:rsidRPr="00BF16E2" w:rsidRDefault="00BF16E2" w:rsidP="00BF16E2">
      <w:pPr>
        <w:pStyle w:val="2"/>
      </w:pPr>
      <w:r w:rsidRPr="00BF16E2">
        <w:t>по делам военнослужащих Верховного Суда</w:t>
      </w:r>
    </w:p>
    <w:p w:rsidR="00BF16E2" w:rsidRPr="00BF16E2" w:rsidRDefault="00BF16E2" w:rsidP="00BF16E2">
      <w:pPr>
        <w:pStyle w:val="2"/>
      </w:pPr>
      <w:r w:rsidRPr="00BF16E2">
        <w:t>Российской Федерации</w:t>
      </w:r>
    </w:p>
    <w:p w:rsidR="00BF16E2" w:rsidRPr="00BF16E2" w:rsidRDefault="00BF16E2" w:rsidP="00BF16E2">
      <w:pPr>
        <w:pStyle w:val="2"/>
      </w:pPr>
    </w:p>
    <w:p w:rsidR="00BF16E2" w:rsidRPr="00BF16E2" w:rsidRDefault="00BF16E2" w:rsidP="00BF16E2">
      <w:pPr>
        <w:pStyle w:val="2"/>
      </w:pPr>
    </w:p>
    <w:p w:rsidR="00BF16E2" w:rsidRDefault="00BF16E2">
      <w:r>
        <w:t xml:space="preserve">В соответствии с пунктом "ж" части 1 статьи 102, частью 1 статьи 128 Конституции Российской Федерации, частью 1 </w:t>
      </w:r>
      <w:r>
        <w:br/>
        <w:t>статьи 13 Федерального конституционного закона "О Верховном Суде Российской Федерации" и пунктом 3 статьи 6</w:t>
      </w:r>
      <w:r>
        <w:rPr>
          <w:vertAlign w:val="superscript"/>
        </w:rPr>
        <w:t>1</w:t>
      </w:r>
      <w:r>
        <w:t xml:space="preserve"> Закона Российской Федерации "О статусе судей в Российской Федерации"</w:t>
      </w:r>
      <w:r>
        <w:rPr>
          <w:rFonts w:ascii="Times New Roman" w:hAnsi="Times New Roman"/>
          <w:szCs w:val="28"/>
        </w:rPr>
        <w:t xml:space="preserve">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</w:t>
      </w:r>
      <w:bookmarkStart w:id="0" w:name="_GoBack"/>
      <w:bookmarkEnd w:id="0"/>
      <w:r w:rsidRPr="00B51544">
        <w:rPr>
          <w:b/>
          <w:spacing w:val="60"/>
          <w:szCs w:val="28"/>
        </w:rPr>
        <w:t>новляет</w:t>
      </w:r>
      <w:r>
        <w:t>:</w:t>
      </w:r>
    </w:p>
    <w:p w:rsidR="00BF16E2" w:rsidRDefault="00BF16E2"/>
    <w:p w:rsidR="00BF16E2" w:rsidRDefault="00BF16E2" w:rsidP="00BF16E2">
      <w:r>
        <w:t>1. Назначить Хомчика Владимира Владимировича на должность заместителя Председателя Верховного Суда Российской Федерации – председателя Судебной коллегии по делам военнослужащих Верховного Суда Российской Федерации.</w:t>
      </w:r>
    </w:p>
    <w:p w:rsidR="00BF16E2" w:rsidRDefault="00BF16E2" w:rsidP="00BF16E2">
      <w:r>
        <w:t>2. Настоящее постановление вступает в силу со дня его принятия.</w:t>
      </w:r>
    </w:p>
    <w:p w:rsidR="00BF16E2" w:rsidRDefault="00BF16E2" w:rsidP="00BF16E2"/>
    <w:p w:rsidR="00BF16E2" w:rsidRDefault="00BF16E2" w:rsidP="002D2D58">
      <w:pPr>
        <w:pStyle w:val="11"/>
      </w:pPr>
      <w:r>
        <w:t xml:space="preserve">Председатель </w:t>
      </w:r>
    </w:p>
    <w:p w:rsidR="00BF16E2" w:rsidRDefault="00BF16E2" w:rsidP="002D2D58">
      <w:pPr>
        <w:pStyle w:val="11"/>
      </w:pPr>
      <w:r>
        <w:t>Совета Федерации</w:t>
      </w:r>
    </w:p>
    <w:p w:rsidR="00BF16E2" w:rsidRDefault="00BF16E2" w:rsidP="002D2D58">
      <w:pPr>
        <w:pStyle w:val="11"/>
      </w:pPr>
      <w:r>
        <w:t>Федерального Собрания</w:t>
      </w:r>
    </w:p>
    <w:p w:rsidR="00BF16E2" w:rsidRDefault="00BF16E2" w:rsidP="002D2D58">
      <w:pPr>
        <w:pStyle w:val="11"/>
      </w:pPr>
      <w:r>
        <w:t xml:space="preserve">Российской Федерации </w:t>
      </w:r>
      <w:r>
        <w:tab/>
      </w:r>
      <w:r>
        <w:tab/>
      </w:r>
      <w:r w:rsidR="00F0626B">
        <w:t>В.И. МАТВИЕНКО</w:t>
      </w:r>
    </w:p>
    <w:p w:rsidR="002D2D58" w:rsidRDefault="002D2D58" w:rsidP="00BF16E2">
      <w:pPr>
        <w:pStyle w:val="ac"/>
      </w:pPr>
    </w:p>
    <w:p w:rsidR="002D2D58" w:rsidRDefault="002D2D58" w:rsidP="00BF16E2">
      <w:pPr>
        <w:pStyle w:val="ac"/>
      </w:pPr>
      <w:r>
        <w:t>Москва</w:t>
      </w:r>
    </w:p>
    <w:p w:rsidR="002D2D58" w:rsidRDefault="002D2D58" w:rsidP="00BF16E2">
      <w:pPr>
        <w:pStyle w:val="ac"/>
      </w:pPr>
      <w:r>
        <w:t>4 марта 2026 года</w:t>
      </w:r>
    </w:p>
    <w:p w:rsidR="002D2D58" w:rsidRDefault="002D2D58" w:rsidP="00BF16E2">
      <w:pPr>
        <w:pStyle w:val="ac"/>
      </w:pPr>
      <w:r>
        <w:t>№ 60-СФ</w:t>
      </w:r>
    </w:p>
    <w:sectPr w:rsidR="002D2D58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2990" w:rsidRDefault="00D02990">
      <w:pPr>
        <w:spacing w:line="240" w:lineRule="auto"/>
      </w:pPr>
      <w:r>
        <w:separator/>
      </w:r>
    </w:p>
  </w:endnote>
  <w:endnote w:type="continuationSeparator" w:id="0">
    <w:p w:rsidR="00D02990" w:rsidRDefault="00D0299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3D735D8C-7B92-4EF5-ADD7-0C1B01B15850}"/>
    <w:embedBold r:id="rId2" w:fontKey="{2D3635CB-577E-4647-853F-8E8ED6BE7F62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9CEEE0FE-C572-49A6-90AA-BEA81F2BA2D1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F0626B" w:rsidRDefault="00F0626B" w:rsidP="00F0626B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2D2D58">
      <w:rPr>
        <w:noProof/>
      </w:rPr>
      <w:t>ss3182.docx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2D2D58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F0626B" w:rsidRDefault="00F0626B" w:rsidP="00F0626B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2D2D58">
      <w:rPr>
        <w:noProof/>
      </w:rPr>
      <w:t>ss3182.docx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2D2D58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2990" w:rsidRDefault="00D02990">
      <w:pPr>
        <w:spacing w:line="240" w:lineRule="auto"/>
      </w:pPr>
      <w:r>
        <w:separator/>
      </w:r>
    </w:p>
  </w:footnote>
  <w:footnote w:type="continuationSeparator" w:id="0">
    <w:p w:rsidR="00D02990" w:rsidRDefault="00D0299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2D2D58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2B5F"/>
    <w:rsid w:val="00074A35"/>
    <w:rsid w:val="000D3F67"/>
    <w:rsid w:val="001057BD"/>
    <w:rsid w:val="00152E4C"/>
    <w:rsid w:val="00205211"/>
    <w:rsid w:val="002623D0"/>
    <w:rsid w:val="002A1E3D"/>
    <w:rsid w:val="002B772D"/>
    <w:rsid w:val="002D2D58"/>
    <w:rsid w:val="003114B9"/>
    <w:rsid w:val="003273F1"/>
    <w:rsid w:val="0035125E"/>
    <w:rsid w:val="00423816"/>
    <w:rsid w:val="004A68AB"/>
    <w:rsid w:val="00505068"/>
    <w:rsid w:val="00545F85"/>
    <w:rsid w:val="005B2AEB"/>
    <w:rsid w:val="00652B5F"/>
    <w:rsid w:val="00720496"/>
    <w:rsid w:val="00723EF8"/>
    <w:rsid w:val="0078182C"/>
    <w:rsid w:val="00783426"/>
    <w:rsid w:val="00885B74"/>
    <w:rsid w:val="008B64B8"/>
    <w:rsid w:val="00910EF7"/>
    <w:rsid w:val="00997F4C"/>
    <w:rsid w:val="00A82E08"/>
    <w:rsid w:val="00AA344E"/>
    <w:rsid w:val="00B07D98"/>
    <w:rsid w:val="00B30B27"/>
    <w:rsid w:val="00B33546"/>
    <w:rsid w:val="00B67711"/>
    <w:rsid w:val="00BF16E2"/>
    <w:rsid w:val="00CF27C2"/>
    <w:rsid w:val="00CF731B"/>
    <w:rsid w:val="00D02990"/>
    <w:rsid w:val="00DA769E"/>
    <w:rsid w:val="00E02685"/>
    <w:rsid w:val="00F0626B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D7AE5C6-9908-44FE-9CDC-DDB05D4278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840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4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A1DD2CB314C741F585CE40DE57CD244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09786A1-841A-4BD1-9AC9-F20152D58DF5}"/>
      </w:docPartPr>
      <w:docPartBody>
        <w:p w:rsidR="00FA5942" w:rsidRDefault="00FA5942">
          <w:pPr>
            <w:pStyle w:val="A1DD2CB314C741F585CE40DE57CD2441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5942"/>
    <w:rsid w:val="000807CF"/>
    <w:rsid w:val="001E095C"/>
    <w:rsid w:val="00D97DBF"/>
    <w:rsid w:val="00FA5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A1DD2CB314C741F585CE40DE57CD2441">
    <w:name w:val="A1DD2CB314C741F585CE40DE57CD244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6</TotalTime>
  <Pages>1</Pages>
  <Words>160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1070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Крылова+</dc:creator>
  <cp:keywords/>
  <dc:description>SS24.02.2026 EQ25.02.2026 </dc:description>
  <cp:lastModifiedBy>Жарков М.А.</cp:lastModifiedBy>
  <cp:revision>5</cp:revision>
  <cp:lastPrinted>2026-02-25T06:43:00Z</cp:lastPrinted>
  <dcterms:created xsi:type="dcterms:W3CDTF">2026-02-24T10:19:00Z</dcterms:created>
  <dcterms:modified xsi:type="dcterms:W3CDTF">2026-03-04T06:49:00Z</dcterms:modified>
</cp:coreProperties>
</file>