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64617286B4F498689B53FB0ADC2BE7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626FF" w:rsidRDefault="00545F85" w:rsidP="000626F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64617286B4F498689B53FB0ADC2BE7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95E19" w:rsidRDefault="00E95E19" w:rsidP="00E95E19">
      <w:pPr>
        <w:pStyle w:val="1"/>
      </w:pPr>
      <w:r w:rsidRPr="00E95E19">
        <w:t xml:space="preserve">О Федеральном законе "О ратификации Протокола </w:t>
      </w:r>
    </w:p>
    <w:p w:rsidR="00E95E19" w:rsidRDefault="00E95E19" w:rsidP="00E95E19">
      <w:pPr>
        <w:pStyle w:val="2"/>
      </w:pPr>
      <w:r w:rsidRPr="00E95E19">
        <w:t xml:space="preserve">о внесении изменений в Соглашение между Правительством </w:t>
      </w:r>
    </w:p>
    <w:p w:rsidR="00E95E19" w:rsidRDefault="00E95E19" w:rsidP="00E95E19">
      <w:pPr>
        <w:pStyle w:val="2"/>
      </w:pPr>
      <w:r w:rsidRPr="00E95E19">
        <w:t xml:space="preserve">Российской Федерации и Правительством Социалистической Республики Вьетнам о дальнейшем сотрудничестве в области геологической разведки, добычи нефти и газа на территории Российской Федерации в рамках совместной компании </w:t>
      </w:r>
    </w:p>
    <w:p w:rsidR="00E95E19" w:rsidRDefault="00E95E19" w:rsidP="00E95E19">
      <w:pPr>
        <w:pStyle w:val="2"/>
      </w:pPr>
      <w:r w:rsidRPr="00E95E19">
        <w:t xml:space="preserve">общество с ограниченной ответственностью </w:t>
      </w:r>
    </w:p>
    <w:p w:rsidR="00500CDB" w:rsidRPr="00E95E19" w:rsidRDefault="00E95E19" w:rsidP="00E95E19">
      <w:pPr>
        <w:pStyle w:val="2"/>
      </w:pPr>
      <w:r w:rsidRPr="00E95E19">
        <w:t xml:space="preserve">"Совместная компания </w:t>
      </w:r>
      <w:r>
        <w:t>"</w:t>
      </w:r>
      <w:r w:rsidRPr="00E95E19">
        <w:t>РУСВЬЕТПЕТРО</w:t>
      </w:r>
      <w:r>
        <w:t>"</w:t>
      </w:r>
      <w:r w:rsidRPr="00E95E19">
        <w:t xml:space="preserve"> </w:t>
      </w:r>
      <w:r w:rsidRPr="00E95E19">
        <w:br/>
        <w:t>от 20 апреля 2016 г."</w:t>
      </w:r>
    </w:p>
    <w:p w:rsidR="00532BBD" w:rsidRPr="00E95E19" w:rsidRDefault="00C20B0E" w:rsidP="00E95E19">
      <w:pPr>
        <w:pStyle w:val="2"/>
      </w:pPr>
    </w:p>
    <w:p w:rsidR="00405812" w:rsidRPr="00E95E19" w:rsidRDefault="00C20B0E" w:rsidP="00E95E19">
      <w:pPr>
        <w:pStyle w:val="2"/>
      </w:pPr>
    </w:p>
    <w:p w:rsidR="00E95E19" w:rsidRDefault="00E95E19">
      <w:r w:rsidRPr="00E95E19">
        <w:t xml:space="preserve">Рассмотрев принятый Государственной Думой Федерального Собрания Российской Федерации 23 сентября 2025 года Федеральный закон "О ратификации Протокола о внесении изменений в Соглашение между Правительством Российской Федерации и Правительством Социалистической Республики Вьетнам о дальнейшем сотрудничестве в области геологической разведки, добычи нефти и газа на территории Российской Федерации в рамках совместной компании общество </w:t>
      </w:r>
      <w:r>
        <w:br/>
      </w:r>
      <w:r w:rsidRPr="00E95E19">
        <w:t xml:space="preserve">с ограниченной ответственностью </w:t>
      </w:r>
      <w:r>
        <w:t>"</w:t>
      </w:r>
      <w:r w:rsidRPr="00E95E19">
        <w:t>Совместная компания "РУСВЬЕТПЕТРО" от 20 апреля 2016 г.</w:t>
      </w:r>
      <w:r>
        <w:t>"</w:t>
      </w:r>
      <w:r w:rsidRPr="00E95E19">
        <w:t xml:space="preserve"> в соответствии </w:t>
      </w:r>
      <w:r w:rsidR="000626FF">
        <w:t>со</w:t>
      </w:r>
      <w:r w:rsidR="000626FF">
        <w:rPr>
          <w:lang w:val="en-US"/>
        </w:rPr>
        <w:t> </w:t>
      </w:r>
      <w:r w:rsidR="000626FF">
        <w:t>статьей</w:t>
      </w:r>
      <w:r w:rsidR="000626FF">
        <w:rPr>
          <w:lang w:val="en-US"/>
        </w:rPr>
        <w:t> </w:t>
      </w:r>
      <w:r w:rsidRPr="00E95E19">
        <w:t xml:space="preserve">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95E19" w:rsidRDefault="00E95E19"/>
    <w:p w:rsidR="00C920F3" w:rsidRPr="00E95E19" w:rsidRDefault="00E95E19" w:rsidP="00E95E19">
      <w:r>
        <w:t>1. </w:t>
      </w:r>
      <w:r w:rsidRPr="00E95E19">
        <w:t xml:space="preserve">Одобрить Федеральный закон "О ратификации Протокола о внесении изменений в Соглашение между Правительством Российской Федерации и Правительством Социалистической Республики Вьетнам о дальнейшем сотрудничестве в области </w:t>
      </w:r>
      <w:r w:rsidRPr="00E95E19">
        <w:lastRenderedPageBreak/>
        <w:t xml:space="preserve">геологической разведки, добычи нефти и газа на территории Российской Федерации в рамках совместной компании общество </w:t>
      </w:r>
      <w:r>
        <w:br/>
      </w:r>
      <w:r w:rsidRPr="00E95E19">
        <w:t>с ограниченной ответственностью "Совместная компания "РУСВЬЕТПЕТРО" от 20 апреля 2016 г.".</w:t>
      </w:r>
    </w:p>
    <w:p w:rsidR="005E2DF1" w:rsidRPr="00E95E19" w:rsidRDefault="00E95E19" w:rsidP="00E95E19">
      <w:r>
        <w:t>2. </w:t>
      </w:r>
      <w:r w:rsidRPr="00E95E19">
        <w:t>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E95E19" w:rsidRDefault="00E95E19" w:rsidP="00545F85"/>
    <w:p w:rsidR="000626FF" w:rsidRDefault="000626FF" w:rsidP="00CA1DC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CA1DC0" w:rsidRDefault="00CA1DC0" w:rsidP="00CA1DC0">
      <w:pPr>
        <w:pStyle w:val="ac"/>
      </w:pPr>
      <w:r>
        <w:t>Москва</w:t>
      </w:r>
    </w:p>
    <w:p w:rsidR="00CA1DC0" w:rsidRDefault="00CA1DC0" w:rsidP="00CA1DC0">
      <w:pPr>
        <w:pStyle w:val="ac"/>
      </w:pPr>
      <w:r>
        <w:t>24 сентября 2025 года</w:t>
      </w:r>
    </w:p>
    <w:p w:rsidR="00CA1DC0" w:rsidRDefault="00CA1DC0" w:rsidP="00CA1DC0">
      <w:pPr>
        <w:pStyle w:val="ac"/>
      </w:pPr>
      <w:r>
        <w:t>№ 40</w:t>
      </w:r>
      <w:r>
        <w:rPr>
          <w:lang w:val="en-US"/>
        </w:rPr>
        <w:t>6</w:t>
      </w:r>
      <w:r>
        <w:t>-СФ</w:t>
      </w: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0B0E" w:rsidRDefault="00C20B0E">
      <w:pPr>
        <w:spacing w:line="240" w:lineRule="auto"/>
      </w:pPr>
      <w:r>
        <w:separator/>
      </w:r>
    </w:p>
  </w:endnote>
  <w:endnote w:type="continuationSeparator" w:id="0">
    <w:p w:rsidR="00C20B0E" w:rsidRDefault="00C20B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466E88F-BA63-451F-8C18-CDACB85AC68E}"/>
    <w:embedBold r:id="rId2" w:fontKey="{D8334A0C-4EB8-44D0-A1DC-1B9E78F0277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00D5CB8-B4CB-4766-A5A0-913B1660249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626FF" w:rsidRDefault="000626FF" w:rsidP="000626F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651F5">
      <w:rPr>
        <w:noProof/>
      </w:rPr>
      <w:t>zo6928.docx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651F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626FF" w:rsidRDefault="000626FF" w:rsidP="000626F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651F5">
      <w:rPr>
        <w:noProof/>
      </w:rPr>
      <w:t>zo6928.docx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651F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0B0E" w:rsidRDefault="00C20B0E">
      <w:pPr>
        <w:spacing w:line="240" w:lineRule="auto"/>
      </w:pPr>
      <w:r>
        <w:separator/>
      </w:r>
    </w:p>
  </w:footnote>
  <w:footnote w:type="continuationSeparator" w:id="0">
    <w:p w:rsidR="00C20B0E" w:rsidRDefault="00C20B0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30AD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4B3"/>
    <w:rsid w:val="000626FF"/>
    <w:rsid w:val="000D3F67"/>
    <w:rsid w:val="001057BD"/>
    <w:rsid w:val="001852C5"/>
    <w:rsid w:val="001949FC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30ADD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20B0E"/>
    <w:rsid w:val="00CA1DC0"/>
    <w:rsid w:val="00CF27C2"/>
    <w:rsid w:val="00CF731B"/>
    <w:rsid w:val="00D024B3"/>
    <w:rsid w:val="00DA769E"/>
    <w:rsid w:val="00E02685"/>
    <w:rsid w:val="00E651F5"/>
    <w:rsid w:val="00E95E19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649B8B-A0FF-4DD5-B7B1-ADF236D89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64617286B4F498689B53FB0ADC2BE7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E11BF6A-8C32-4229-8CEB-B52525886BDC}"/>
      </w:docPartPr>
      <w:docPartBody>
        <w:p w:rsidR="00C03558" w:rsidRDefault="00C03558">
          <w:pPr>
            <w:pStyle w:val="764617286B4F498689B53FB0ADC2BE7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558"/>
    <w:rsid w:val="002E2A4E"/>
    <w:rsid w:val="005E0EDE"/>
    <w:rsid w:val="00C0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64617286B4F498689B53FB0ADC2BE7D">
    <w:name w:val="764617286B4F498689B53FB0ADC2BE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ZO19.09.2025 QA23.09.2025 EQ24.09.2025 </dc:description>
  <cp:lastModifiedBy>Жарков М.А.</cp:lastModifiedBy>
  <cp:revision>5</cp:revision>
  <cp:lastPrinted>2025-09-24T06:09:00Z</cp:lastPrinted>
  <dcterms:created xsi:type="dcterms:W3CDTF">2025-09-19T07:50:00Z</dcterms:created>
  <dcterms:modified xsi:type="dcterms:W3CDTF">2025-09-24T06:29:00Z</dcterms:modified>
</cp:coreProperties>
</file>