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9B02BAF358C41299C4105C70A556E4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548CF" w:rsidRDefault="00545F85" w:rsidP="001548CF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9B02BAF358C41299C4105C70A556E4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548CF" w:rsidRPr="001548CF" w:rsidRDefault="001548CF" w:rsidP="001548CF">
      <w:pPr>
        <w:pStyle w:val="1"/>
      </w:pPr>
      <w:r w:rsidRPr="001548CF">
        <w:t>О Федеральном законе "О внесении изменений</w:t>
      </w:r>
    </w:p>
    <w:p w:rsidR="001548CF" w:rsidRPr="001548CF" w:rsidRDefault="001548CF" w:rsidP="001548CF">
      <w:pPr>
        <w:pStyle w:val="2"/>
      </w:pPr>
      <w:r w:rsidRPr="001548CF">
        <w:t>в Федеральный закон "Об основах охраны здоровья</w:t>
      </w:r>
    </w:p>
    <w:p w:rsidR="001548CF" w:rsidRPr="001548CF" w:rsidRDefault="001548CF" w:rsidP="001548CF">
      <w:pPr>
        <w:pStyle w:val="2"/>
      </w:pPr>
      <w:r w:rsidRPr="001548CF">
        <w:t>граждан в Российской Федерации"</w:t>
      </w:r>
    </w:p>
    <w:p w:rsidR="001548CF" w:rsidRDefault="001548CF" w:rsidP="001548CF">
      <w:pPr>
        <w:pStyle w:val="2"/>
        <w:spacing w:line="240" w:lineRule="auto"/>
      </w:pPr>
    </w:p>
    <w:p w:rsidR="001548CF" w:rsidRDefault="001548CF" w:rsidP="001548CF">
      <w:pPr>
        <w:pStyle w:val="2"/>
        <w:spacing w:line="240" w:lineRule="auto"/>
      </w:pPr>
    </w:p>
    <w:p w:rsidR="001548CF" w:rsidRPr="00970EAC" w:rsidRDefault="001548CF" w:rsidP="001548CF">
      <w:pPr>
        <w:pStyle w:val="2"/>
        <w:spacing w:line="240" w:lineRule="auto"/>
      </w:pPr>
    </w:p>
    <w:p w:rsidR="001548CF" w:rsidRDefault="001548CF">
      <w:r w:rsidRPr="001548CF">
        <w:t xml:space="preserve">Рассмотрев принятый Государственной Думой Федерального Собрания Российской Федерации 23 декабря 2025 года Федеральный закон "О внесении изменений в Федеральный закон "Об основах охраны здоровья граждан в Российской Федерации" </w:t>
      </w:r>
      <w:r>
        <w:br/>
      </w:r>
      <w:r w:rsidRPr="001548CF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548CF" w:rsidRDefault="001548CF"/>
    <w:p w:rsidR="001548CF" w:rsidRPr="001548CF" w:rsidRDefault="001548CF" w:rsidP="001548CF">
      <w:r>
        <w:t>1. </w:t>
      </w:r>
      <w:r w:rsidRPr="001548CF">
        <w:t xml:space="preserve">Одобрить Федеральный закон "О внесении изменений </w:t>
      </w:r>
      <w:r>
        <w:br/>
      </w:r>
      <w:r w:rsidRPr="001548CF">
        <w:t xml:space="preserve">в Федеральный закон "Об основах охраны здоровья граждан </w:t>
      </w:r>
      <w:r>
        <w:br/>
      </w:r>
      <w:r w:rsidRPr="001548CF">
        <w:t>в Российской Федерации".</w:t>
      </w:r>
    </w:p>
    <w:p w:rsidR="001548CF" w:rsidRPr="001548CF" w:rsidRDefault="001548CF" w:rsidP="001548CF">
      <w:r w:rsidRPr="001548CF">
        <w:t>2. Настоящее постановление вступает в силу со дня его принятия.</w:t>
      </w:r>
    </w:p>
    <w:p w:rsidR="001548CF" w:rsidRDefault="001548CF" w:rsidP="001548CF"/>
    <w:p w:rsidR="001548CF" w:rsidRDefault="001548CF" w:rsidP="001548CF"/>
    <w:p w:rsidR="001548CF" w:rsidRDefault="001548CF" w:rsidP="001548CF"/>
    <w:p w:rsidR="00D749D0" w:rsidRDefault="00D749D0" w:rsidP="00F7670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1548CF" w:rsidRDefault="001548CF" w:rsidP="001548CF">
      <w:pPr>
        <w:pStyle w:val="ac"/>
      </w:pPr>
    </w:p>
    <w:p w:rsidR="00F7670D" w:rsidRDefault="00F7670D" w:rsidP="00C87FBE">
      <w:pPr>
        <w:pStyle w:val="ac"/>
      </w:pPr>
      <w:r>
        <w:t>Москва</w:t>
      </w:r>
      <w:r>
        <w:br/>
        <w:t>24 декабря 2025 года</w:t>
      </w:r>
    </w:p>
    <w:p w:rsidR="00F7670D" w:rsidRDefault="00F7670D" w:rsidP="001548CF">
      <w:pPr>
        <w:pStyle w:val="ac"/>
      </w:pPr>
      <w:r>
        <w:t>№ 672-СФ</w:t>
      </w:r>
    </w:p>
    <w:sectPr w:rsidR="00F7670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AAB" w:rsidRDefault="00B13AAB">
      <w:pPr>
        <w:spacing w:line="240" w:lineRule="auto"/>
      </w:pPr>
      <w:r>
        <w:separator/>
      </w:r>
    </w:p>
  </w:endnote>
  <w:endnote w:type="continuationSeparator" w:id="0">
    <w:p w:rsidR="00B13AAB" w:rsidRDefault="00B13A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A169586-AE69-4351-98F6-94D746500871}"/>
    <w:embedBold r:id="rId2" w:fontKey="{E4AE50CA-4DB6-448E-8075-5E61384C672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E950A96-7AEB-4678-9833-DE47A6CEE57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749D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7670D">
      <w:rPr>
        <w:noProof/>
      </w:rPr>
      <w:t>qa10538.docx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546EA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7670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749D0" w:rsidRDefault="00D749D0" w:rsidP="00D749D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7670D">
      <w:rPr>
        <w:noProof/>
      </w:rPr>
      <w:t>qa10538.docx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7670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AAB" w:rsidRDefault="00B13AAB">
      <w:pPr>
        <w:spacing w:line="240" w:lineRule="auto"/>
      </w:pPr>
      <w:r>
        <w:separator/>
      </w:r>
    </w:p>
  </w:footnote>
  <w:footnote w:type="continuationSeparator" w:id="0">
    <w:p w:rsidR="00B13AAB" w:rsidRDefault="00B13AA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7670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633D92"/>
    <w:multiLevelType w:val="hybridMultilevel"/>
    <w:tmpl w:val="66D8FAF4"/>
    <w:lvl w:ilvl="0" w:tplc="AD1A68A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7FE"/>
    <w:rsid w:val="000D3F67"/>
    <w:rsid w:val="001057BD"/>
    <w:rsid w:val="001548CF"/>
    <w:rsid w:val="00205211"/>
    <w:rsid w:val="002623D0"/>
    <w:rsid w:val="002A1E3D"/>
    <w:rsid w:val="002B772D"/>
    <w:rsid w:val="003114B9"/>
    <w:rsid w:val="003273F1"/>
    <w:rsid w:val="0035125E"/>
    <w:rsid w:val="00423816"/>
    <w:rsid w:val="004662CC"/>
    <w:rsid w:val="004903E9"/>
    <w:rsid w:val="004A68AB"/>
    <w:rsid w:val="00505068"/>
    <w:rsid w:val="00545F85"/>
    <w:rsid w:val="005546EA"/>
    <w:rsid w:val="005B2AEB"/>
    <w:rsid w:val="00720496"/>
    <w:rsid w:val="00723EF8"/>
    <w:rsid w:val="0078182C"/>
    <w:rsid w:val="00885B74"/>
    <w:rsid w:val="00910EF7"/>
    <w:rsid w:val="009617FE"/>
    <w:rsid w:val="00997F4C"/>
    <w:rsid w:val="00A82E08"/>
    <w:rsid w:val="00AA344E"/>
    <w:rsid w:val="00B07D98"/>
    <w:rsid w:val="00B13AAB"/>
    <w:rsid w:val="00B30B27"/>
    <w:rsid w:val="00B33546"/>
    <w:rsid w:val="00B67711"/>
    <w:rsid w:val="00CF27C2"/>
    <w:rsid w:val="00CF731B"/>
    <w:rsid w:val="00D749D0"/>
    <w:rsid w:val="00DA769E"/>
    <w:rsid w:val="00E02685"/>
    <w:rsid w:val="00F178A8"/>
    <w:rsid w:val="00F21BB0"/>
    <w:rsid w:val="00F7670D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BB92B7-D2B4-4EA1-818D-144E8F6C7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9B02BAF358C41299C4105C70A556E4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884539-8E51-4675-884B-8525F0D8ECE1}"/>
      </w:docPartPr>
      <w:docPartBody>
        <w:p w:rsidR="00350FB7" w:rsidRDefault="00350FB7">
          <w:pPr>
            <w:pStyle w:val="A9B02BAF358C41299C4105C70A556E4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FB7"/>
    <w:rsid w:val="00350FB7"/>
    <w:rsid w:val="008E02EE"/>
    <w:rsid w:val="00B4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9B02BAF358C41299C4105C70A556E44">
    <w:name w:val="A9B02BAF358C41299C4105C70A556E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QA22.12.2025 DE23.12.2025 </dc:description>
  <cp:lastModifiedBy>Жарков М.А.</cp:lastModifiedBy>
  <cp:revision>4</cp:revision>
  <cp:lastPrinted>2025-12-23T13:33:00Z</cp:lastPrinted>
  <dcterms:created xsi:type="dcterms:W3CDTF">2025-12-22T14:13:00Z</dcterms:created>
  <dcterms:modified xsi:type="dcterms:W3CDTF">2025-12-23T13:36:00Z</dcterms:modified>
</cp:coreProperties>
</file>