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C536356EA994102AA7049B6DBC947F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56922" w:rsidRDefault="00545F85" w:rsidP="00D10B1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C536356EA994102AA7049B6DBC947F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56922" w:rsidRDefault="00E56922" w:rsidP="00E56922">
      <w:pPr>
        <w:pStyle w:val="1"/>
      </w:pPr>
      <w:r w:rsidRPr="00E56922">
        <w:t xml:space="preserve">О Федеральном законе "О внесении изменений </w:t>
      </w:r>
    </w:p>
    <w:p w:rsidR="00B16C7A" w:rsidRPr="00E56922" w:rsidRDefault="00E56922" w:rsidP="00E56922">
      <w:pPr>
        <w:pStyle w:val="2"/>
      </w:pPr>
      <w:r w:rsidRPr="00E56922">
        <w:t>в статьи 81 и 351</w:t>
      </w:r>
      <w:r w:rsidRPr="00E56922">
        <w:rPr>
          <w:vertAlign w:val="superscript"/>
        </w:rPr>
        <w:t>7</w:t>
      </w:r>
      <w:r w:rsidRPr="00E56922">
        <w:t xml:space="preserve"> Трудового кодекса Российской Федерации"</w:t>
      </w:r>
    </w:p>
    <w:p w:rsidR="00384E03" w:rsidRPr="00E56922" w:rsidRDefault="00426401" w:rsidP="00E56922">
      <w:pPr>
        <w:pStyle w:val="2"/>
      </w:pPr>
    </w:p>
    <w:p w:rsidR="00384E03" w:rsidRDefault="00426401" w:rsidP="00E56922">
      <w:pPr>
        <w:pStyle w:val="2"/>
      </w:pPr>
    </w:p>
    <w:p w:rsidR="00E56922" w:rsidRPr="00E56922" w:rsidRDefault="00E56922" w:rsidP="00E56922">
      <w:pPr>
        <w:pStyle w:val="2"/>
      </w:pPr>
    </w:p>
    <w:p w:rsidR="00E56922" w:rsidRDefault="00E56922">
      <w:r w:rsidRPr="00E56922">
        <w:t>Рассмотрев принятый Государственной Думой Федерального Собрания Российской Федерации 23 сентября 2025 года Федеральный закон "О внесении изменений в статьи 81 и 351</w:t>
      </w:r>
      <w:r w:rsidRPr="00E56922">
        <w:rPr>
          <w:vertAlign w:val="superscript"/>
        </w:rPr>
        <w:t>7</w:t>
      </w:r>
      <w:r w:rsidRPr="00E56922">
        <w:t xml:space="preserve"> Трудового кодекса Российской Федерации", в соответствии </w:t>
      </w:r>
      <w:r>
        <w:br/>
      </w:r>
      <w:r w:rsidRPr="00E56922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56922" w:rsidRDefault="00E56922"/>
    <w:p w:rsidR="00891364" w:rsidRPr="00E56922" w:rsidRDefault="00E56922" w:rsidP="00E56922">
      <w:r>
        <w:t>1. </w:t>
      </w:r>
      <w:r w:rsidRPr="00E56922">
        <w:t xml:space="preserve">Одобрить Федеральный закон "О внесении изменений </w:t>
      </w:r>
      <w:r>
        <w:br/>
      </w:r>
      <w:r w:rsidRPr="00E56922">
        <w:t>в статьи 81 и 351</w:t>
      </w:r>
      <w:r w:rsidRPr="00E56922">
        <w:rPr>
          <w:vertAlign w:val="superscript"/>
        </w:rPr>
        <w:t>7</w:t>
      </w:r>
      <w:r w:rsidRPr="00E56922">
        <w:t xml:space="preserve"> Трудового кодекса Российской Федерации".</w:t>
      </w:r>
    </w:p>
    <w:p w:rsidR="00891364" w:rsidRPr="00E56922" w:rsidRDefault="00E56922" w:rsidP="00E56922">
      <w:r>
        <w:t>2. </w:t>
      </w:r>
      <w:r w:rsidRPr="00E56922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E56922" w:rsidRDefault="00E56922" w:rsidP="00545F85"/>
    <w:p w:rsidR="00E56922" w:rsidRDefault="00E56922" w:rsidP="0090142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 w:rsidR="00D10B1E">
        <w:t>В.И</w:t>
      </w:r>
      <w:proofErr w:type="spellEnd"/>
      <w:r w:rsidR="00D10B1E">
        <w:t>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90142B" w:rsidRDefault="0090142B" w:rsidP="00545F85">
      <w:pPr>
        <w:pStyle w:val="af"/>
      </w:pPr>
    </w:p>
    <w:p w:rsidR="0090142B" w:rsidRDefault="0090142B" w:rsidP="00545F85">
      <w:pPr>
        <w:pStyle w:val="af"/>
      </w:pPr>
      <w:r>
        <w:t>Москва</w:t>
      </w:r>
    </w:p>
    <w:p w:rsidR="0090142B" w:rsidRDefault="0090142B" w:rsidP="00545F85">
      <w:pPr>
        <w:pStyle w:val="af"/>
      </w:pPr>
      <w:proofErr w:type="gramStart"/>
      <w:r>
        <w:rPr>
          <w:lang w:val="en-US"/>
        </w:rPr>
        <w:t xml:space="preserve">24 </w:t>
      </w:r>
      <w:r>
        <w:t>сентября</w:t>
      </w:r>
      <w:proofErr w:type="gramEnd"/>
      <w:r>
        <w:t xml:space="preserve"> 2025 года</w:t>
      </w:r>
    </w:p>
    <w:p w:rsidR="0090142B" w:rsidRPr="00482F30" w:rsidRDefault="0090142B" w:rsidP="00545F85">
      <w:pPr>
        <w:pStyle w:val="af"/>
      </w:pPr>
      <w:r>
        <w:t>№ 417-СФ</w:t>
      </w:r>
    </w:p>
    <w:sectPr w:rsidR="0090142B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401" w:rsidRDefault="00426401">
      <w:pPr>
        <w:spacing w:line="240" w:lineRule="auto"/>
      </w:pPr>
      <w:r>
        <w:separator/>
      </w:r>
    </w:p>
  </w:endnote>
  <w:endnote w:type="continuationSeparator" w:id="0">
    <w:p w:rsidR="00426401" w:rsidRDefault="004264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34EDC38-C8C1-4721-AE6C-C0F2394BF1BC}"/>
    <w:embedBold r:id="rId2" w:fontKey="{BDC68BED-DA05-404D-A75C-96159972D15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3EE3CE3-EA50-4B8F-A334-5B20ED53691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10B1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0142B">
      <w:rPr>
        <w:noProof/>
      </w:rPr>
      <w:t>zo6951.docx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F06B1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0142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0B1E" w:rsidRDefault="00D10B1E" w:rsidP="00D10B1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0142B">
      <w:rPr>
        <w:noProof/>
      </w:rPr>
      <w:t>zo6951.docx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0142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401" w:rsidRDefault="00426401">
      <w:pPr>
        <w:spacing w:line="240" w:lineRule="auto"/>
      </w:pPr>
      <w:r>
        <w:separator/>
      </w:r>
    </w:p>
  </w:footnote>
  <w:footnote w:type="continuationSeparator" w:id="0">
    <w:p w:rsidR="00426401" w:rsidRDefault="004264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0142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BB"/>
    <w:rsid w:val="000D3F67"/>
    <w:rsid w:val="001057BD"/>
    <w:rsid w:val="001F06B1"/>
    <w:rsid w:val="00205211"/>
    <w:rsid w:val="002623D0"/>
    <w:rsid w:val="002A1E3D"/>
    <w:rsid w:val="002B772D"/>
    <w:rsid w:val="003114B9"/>
    <w:rsid w:val="003273F1"/>
    <w:rsid w:val="0035125E"/>
    <w:rsid w:val="00423816"/>
    <w:rsid w:val="00426401"/>
    <w:rsid w:val="004A68AB"/>
    <w:rsid w:val="00505068"/>
    <w:rsid w:val="005113BB"/>
    <w:rsid w:val="00545F85"/>
    <w:rsid w:val="005B2AEB"/>
    <w:rsid w:val="00720496"/>
    <w:rsid w:val="00723EF8"/>
    <w:rsid w:val="0078182C"/>
    <w:rsid w:val="00885B74"/>
    <w:rsid w:val="0090142B"/>
    <w:rsid w:val="00910EF7"/>
    <w:rsid w:val="0094206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10B1E"/>
    <w:rsid w:val="00DA769E"/>
    <w:rsid w:val="00E02685"/>
    <w:rsid w:val="00E56922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962EA7-0906-4DA9-B758-EBB5CCEBB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C536356EA994102AA7049B6DBC94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404BD9-B522-4F23-B0BC-8ABE4B36AA37}"/>
      </w:docPartPr>
      <w:docPartBody>
        <w:p w:rsidR="004C4C19" w:rsidRDefault="004C4C19">
          <w:pPr>
            <w:pStyle w:val="EC536356EA994102AA7049B6DBC947F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C19"/>
    <w:rsid w:val="004C4C19"/>
    <w:rsid w:val="009B6086"/>
    <w:rsid w:val="00EC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C536356EA994102AA7049B6DBC947F2">
    <w:name w:val="EC536356EA994102AA7049B6DBC947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ZO19.09.2025 EQ22.09.2025 </dc:description>
  <cp:lastModifiedBy>Жарков М.А.</cp:lastModifiedBy>
  <cp:revision>4</cp:revision>
  <cp:lastPrinted>2025-09-23T14:40:00Z</cp:lastPrinted>
  <dcterms:created xsi:type="dcterms:W3CDTF">2025-09-19T10:52:00Z</dcterms:created>
  <dcterms:modified xsi:type="dcterms:W3CDTF">2025-09-23T14:54:00Z</dcterms:modified>
</cp:coreProperties>
</file>