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B0A5FAC1D2F4530BFDF7FB1A237696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FE0941" w:rsidRDefault="00545F85" w:rsidP="00FE094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B0A5FAC1D2F4530BFDF7FB1A237696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E0941" w:rsidRDefault="00FE0941" w:rsidP="00FE0941">
      <w:pPr>
        <w:pStyle w:val="1"/>
        <w:rPr>
          <w:rFonts w:eastAsiaTheme="minorEastAsia"/>
        </w:rPr>
      </w:pPr>
      <w:r w:rsidRPr="00FE0941">
        <w:t>О Федеральном законе "</w:t>
      </w:r>
      <w:r w:rsidRPr="00FE0941">
        <w:rPr>
          <w:rFonts w:eastAsiaTheme="minorEastAsia"/>
        </w:rPr>
        <w:t xml:space="preserve">О внесении изменений </w:t>
      </w:r>
    </w:p>
    <w:p w:rsidR="00FE0941" w:rsidRPr="00FE0941" w:rsidRDefault="00FE0941" w:rsidP="00FE0941">
      <w:pPr>
        <w:pStyle w:val="2"/>
        <w:rPr>
          <w:rFonts w:eastAsiaTheme="minorEastAsia"/>
        </w:rPr>
      </w:pPr>
      <w:r w:rsidRPr="00FE0941">
        <w:rPr>
          <w:rFonts w:eastAsiaTheme="minorEastAsia"/>
        </w:rPr>
        <w:t xml:space="preserve">в статьи 46 и 68 Федерального закона </w:t>
      </w:r>
      <w:r w:rsidRPr="00FE0941">
        <w:t>"</w:t>
      </w:r>
      <w:r w:rsidRPr="00FE0941">
        <w:rPr>
          <w:rFonts w:eastAsiaTheme="minorEastAsia"/>
        </w:rPr>
        <w:t>О связи</w:t>
      </w:r>
      <w:r w:rsidRPr="00FE0941">
        <w:t>"</w:t>
      </w:r>
    </w:p>
    <w:p w:rsidR="00FE0941" w:rsidRDefault="00FE0941" w:rsidP="00FE0941">
      <w:pPr>
        <w:pStyle w:val="2"/>
      </w:pPr>
    </w:p>
    <w:p w:rsidR="00FE0941" w:rsidRDefault="00FE0941" w:rsidP="00FE0941">
      <w:pPr>
        <w:pStyle w:val="2"/>
      </w:pPr>
    </w:p>
    <w:p w:rsidR="00FE0941" w:rsidRPr="00FE0941" w:rsidRDefault="00FE0941" w:rsidP="00FE0941">
      <w:pPr>
        <w:pStyle w:val="2"/>
      </w:pPr>
    </w:p>
    <w:p w:rsidR="00FE0941" w:rsidRPr="00FE0941" w:rsidRDefault="00FE0941" w:rsidP="00FE0941">
      <w:pPr>
        <w:rPr>
          <w:bCs/>
          <w:spacing w:val="-4"/>
        </w:rPr>
      </w:pPr>
      <w:r w:rsidRPr="00FE0941">
        <w:t>Рассмотрев принятый Государственной Думой Федерального Собрания Российской Федерации 17 февраля 2026 года Федеральный закон</w:t>
      </w:r>
      <w:r w:rsidRPr="00FE0941">
        <w:rPr>
          <w:bCs/>
          <w:spacing w:val="-4"/>
        </w:rPr>
        <w:t xml:space="preserve"> "О внесении изменений в статьи 46 и 68 Федерального закона "О связи"</w:t>
      </w:r>
      <w:r w:rsidRPr="00FE0941">
        <w:t xml:space="preserve">, в соответствии с частью 4 </w:t>
      </w:r>
      <w:r>
        <w:br/>
      </w:r>
      <w:r w:rsidRPr="00FE0941">
        <w:t xml:space="preserve">статьи 105 Конституции Российской Федерации Совет Федерации Федерального Собрания Российской Федерации </w:t>
      </w:r>
      <w:r w:rsidRPr="00FE0941">
        <w:rPr>
          <w:b/>
          <w:spacing w:val="60"/>
          <w:szCs w:val="28"/>
        </w:rPr>
        <w:t>постановляет</w:t>
      </w:r>
      <w:r w:rsidRPr="00FE0941">
        <w:t>:</w:t>
      </w:r>
    </w:p>
    <w:p w:rsidR="00FE0941" w:rsidRPr="00FE0941" w:rsidRDefault="00FE0941" w:rsidP="00FE0941"/>
    <w:p w:rsidR="00FE0941" w:rsidRPr="00FE0941" w:rsidRDefault="00FE0941" w:rsidP="00FE0941">
      <w:r w:rsidRPr="00FE0941">
        <w:t xml:space="preserve">1. Одобрить Федеральный закон "О внесении изменений </w:t>
      </w:r>
      <w:r w:rsidR="007C7044">
        <w:br/>
      </w:r>
      <w:r w:rsidRPr="00FE0941">
        <w:t>в статьи 46 и 68 Федерального закона "О связи"</w:t>
      </w:r>
      <w:r w:rsidRPr="00FE0941">
        <w:rPr>
          <w:bCs/>
          <w:spacing w:val="-4"/>
        </w:rPr>
        <w:t>.</w:t>
      </w:r>
    </w:p>
    <w:p w:rsidR="00FE0941" w:rsidRPr="00FE0941" w:rsidRDefault="00FE0941" w:rsidP="00FE0941">
      <w:r w:rsidRPr="00FE0941">
        <w:t>2. Настоящее постановление вступает в силу со дня его принятия.</w:t>
      </w:r>
    </w:p>
    <w:p w:rsidR="00FE0941" w:rsidRPr="00FE0941" w:rsidRDefault="00FE0941" w:rsidP="00FE0941"/>
    <w:p w:rsidR="00FE0941" w:rsidRDefault="00FE0941" w:rsidP="00FE0941"/>
    <w:p w:rsidR="00FE0941" w:rsidRDefault="00FE0941" w:rsidP="00FE0941"/>
    <w:p w:rsidR="00465222" w:rsidRDefault="00465222" w:rsidP="00C65AF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C65AFB" w:rsidRDefault="00C65AFB" w:rsidP="00C65AFB">
      <w:pPr>
        <w:pStyle w:val="11"/>
      </w:pPr>
    </w:p>
    <w:p w:rsidR="00C65AFB" w:rsidRDefault="00C65AFB" w:rsidP="00C65AFB">
      <w:pPr>
        <w:pStyle w:val="11"/>
      </w:pPr>
    </w:p>
    <w:p w:rsidR="00C65AFB" w:rsidRDefault="00C65AFB" w:rsidP="00C65AFB">
      <w:pPr>
        <w:pStyle w:val="11"/>
      </w:pPr>
    </w:p>
    <w:p w:rsidR="00C65AFB" w:rsidRDefault="00C65AFB" w:rsidP="00C65AFB">
      <w:pPr>
        <w:pStyle w:val="11"/>
        <w:rPr>
          <w:b w:val="0"/>
        </w:rPr>
      </w:pPr>
      <w:r>
        <w:rPr>
          <w:b w:val="0"/>
        </w:rPr>
        <w:t xml:space="preserve">Москва </w:t>
      </w:r>
    </w:p>
    <w:p w:rsidR="00C65AFB" w:rsidRDefault="00C65AFB" w:rsidP="00C65AFB">
      <w:pPr>
        <w:pStyle w:val="11"/>
        <w:rPr>
          <w:b w:val="0"/>
        </w:rPr>
      </w:pPr>
      <w:r>
        <w:rPr>
          <w:b w:val="0"/>
        </w:rPr>
        <w:t>18 февраля 2026 года</w:t>
      </w:r>
    </w:p>
    <w:p w:rsidR="00C65AFB" w:rsidRPr="00C65AFB" w:rsidRDefault="00C65AFB" w:rsidP="00C65AFB">
      <w:pPr>
        <w:pStyle w:val="11"/>
        <w:rPr>
          <w:b w:val="0"/>
        </w:rPr>
      </w:pPr>
      <w:r>
        <w:rPr>
          <w:b w:val="0"/>
        </w:rPr>
        <w:t xml:space="preserve">№ </w:t>
      </w:r>
      <w:r>
        <w:rPr>
          <w:b w:val="0"/>
          <w:lang w:val="en-US"/>
        </w:rPr>
        <w:t>49</w:t>
      </w:r>
      <w:r w:rsidRPr="00C65AFB">
        <w:rPr>
          <w:b w:val="0"/>
        </w:rPr>
        <w:t>-СФ</w:t>
      </w:r>
    </w:p>
    <w:sectPr w:rsidR="00C65AFB" w:rsidRPr="00C65AF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46C8" w:rsidRDefault="00B246C8">
      <w:pPr>
        <w:spacing w:line="240" w:lineRule="auto"/>
      </w:pPr>
      <w:r>
        <w:separator/>
      </w:r>
    </w:p>
  </w:endnote>
  <w:endnote w:type="continuationSeparator" w:id="0">
    <w:p w:rsidR="00B246C8" w:rsidRDefault="00B246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1C2B972-91A2-4C8D-B283-115CA75602A1}"/>
    <w:embedBold r:id="rId2" w:fontKey="{7E191002-6189-49C2-B381-A6876110307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B2E3F6A-3618-4C72-96E3-FD2566C666C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C7044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65AFB">
      <w:rPr>
        <w:noProof/>
      </w:rPr>
      <w:t>de4059.docx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99506D">
      <w:rPr>
        <w:noProof/>
      </w:rPr>
      <w:t>17.02.26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C65AFB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65222" w:rsidRDefault="00465222" w:rsidP="0046522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65AFB">
      <w:rPr>
        <w:noProof/>
      </w:rPr>
      <w:t>de4059.docx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65AF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46C8" w:rsidRDefault="00B246C8">
      <w:pPr>
        <w:spacing w:line="240" w:lineRule="auto"/>
      </w:pPr>
      <w:r>
        <w:separator/>
      </w:r>
    </w:p>
  </w:footnote>
  <w:footnote w:type="continuationSeparator" w:id="0">
    <w:p w:rsidR="00B246C8" w:rsidRDefault="00B246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65AFB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250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65222"/>
    <w:rsid w:val="004A68AB"/>
    <w:rsid w:val="00505068"/>
    <w:rsid w:val="00545F85"/>
    <w:rsid w:val="005B2AEB"/>
    <w:rsid w:val="00720496"/>
    <w:rsid w:val="00723EF8"/>
    <w:rsid w:val="0078182C"/>
    <w:rsid w:val="007C7044"/>
    <w:rsid w:val="00885B74"/>
    <w:rsid w:val="00910EF7"/>
    <w:rsid w:val="0099506D"/>
    <w:rsid w:val="00997F4C"/>
    <w:rsid w:val="00A82E08"/>
    <w:rsid w:val="00AA344E"/>
    <w:rsid w:val="00AE3E33"/>
    <w:rsid w:val="00B07D98"/>
    <w:rsid w:val="00B246C8"/>
    <w:rsid w:val="00B30B27"/>
    <w:rsid w:val="00B33546"/>
    <w:rsid w:val="00B67711"/>
    <w:rsid w:val="00C65AFB"/>
    <w:rsid w:val="00CF27C2"/>
    <w:rsid w:val="00CF731B"/>
    <w:rsid w:val="00DA769E"/>
    <w:rsid w:val="00E02685"/>
    <w:rsid w:val="00F178A8"/>
    <w:rsid w:val="00F21BB0"/>
    <w:rsid w:val="00F36250"/>
    <w:rsid w:val="00F9160B"/>
    <w:rsid w:val="00FE0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15EA77-9440-4A7B-91E2-74C62E442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508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B0A5FAC1D2F4530BFDF7FB1A237696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D511C9D-94A3-43C9-8939-B25AFE1DAAB2}"/>
      </w:docPartPr>
      <w:docPartBody>
        <w:p w:rsidR="00216538" w:rsidRDefault="00216538">
          <w:pPr>
            <w:pStyle w:val="FB0A5FAC1D2F4530BFDF7FB1A237696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538"/>
    <w:rsid w:val="00216538"/>
    <w:rsid w:val="004A7567"/>
    <w:rsid w:val="00836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B0A5FAC1D2F4530BFDF7FB1A237696A">
    <w:name w:val="FB0A5FAC1D2F4530BFDF7FB1A237696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DE17.02.2026 DE17.02.2026 ZO17.02.2026 </dc:description>
  <cp:lastModifiedBy>Жарков М.А.</cp:lastModifiedBy>
  <cp:revision>5</cp:revision>
  <cp:lastPrinted>2026-02-17T15:16:00Z</cp:lastPrinted>
  <dcterms:created xsi:type="dcterms:W3CDTF">2026-02-17T11:31:00Z</dcterms:created>
  <dcterms:modified xsi:type="dcterms:W3CDTF">2026-02-17T15:20:00Z</dcterms:modified>
</cp:coreProperties>
</file>