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F9E86F0250C4E008140840CAA94A08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84BB2" w:rsidRDefault="00545F85" w:rsidP="00A84BB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F9E86F0250C4E008140840CAA94A08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84BB2" w:rsidRDefault="00A84BB2" w:rsidP="00A84BB2">
      <w:pPr>
        <w:pStyle w:val="1"/>
      </w:pPr>
      <w:r>
        <w:t>О Федеральном законе</w:t>
      </w:r>
    </w:p>
    <w:p w:rsidR="00A84BB2" w:rsidRPr="00A84BB2" w:rsidRDefault="00A84BB2" w:rsidP="00A84BB2">
      <w:pPr>
        <w:pStyle w:val="2"/>
      </w:pPr>
      <w:r w:rsidRPr="00A84BB2">
        <w:t>"О внесении изменений в Жилищный кодекс</w:t>
      </w:r>
    </w:p>
    <w:p w:rsidR="00A84BB2" w:rsidRPr="00A84BB2" w:rsidRDefault="00A84BB2" w:rsidP="00A84BB2">
      <w:pPr>
        <w:pStyle w:val="2"/>
      </w:pPr>
      <w:r w:rsidRPr="00A84BB2">
        <w:t>Российской Федерации</w:t>
      </w:r>
      <w:bookmarkStart w:id="0" w:name="_GoBack"/>
      <w:bookmarkEnd w:id="0"/>
      <w:r w:rsidRPr="00A84BB2">
        <w:t>"</w:t>
      </w:r>
    </w:p>
    <w:p w:rsidR="00A84BB2" w:rsidRPr="00A84BB2" w:rsidRDefault="00A84BB2" w:rsidP="00A84BB2">
      <w:pPr>
        <w:pStyle w:val="2"/>
      </w:pPr>
    </w:p>
    <w:p w:rsidR="00A84BB2" w:rsidRPr="00A84BB2" w:rsidRDefault="00A84BB2" w:rsidP="00A84BB2">
      <w:pPr>
        <w:pStyle w:val="2"/>
      </w:pPr>
    </w:p>
    <w:p w:rsidR="00A84BB2" w:rsidRPr="00A84BB2" w:rsidRDefault="00A84BB2" w:rsidP="00A84BB2">
      <w:pPr>
        <w:pStyle w:val="2"/>
      </w:pPr>
    </w:p>
    <w:p w:rsidR="00A84BB2" w:rsidRDefault="00A84BB2">
      <w:r w:rsidRPr="00A84BB2">
        <w:t>Рассмотрев принятый Государственной Думой Федерального Собрания Российской Федерации 1</w:t>
      </w:r>
      <w:r w:rsidR="00E81EE8" w:rsidRPr="001B49D0">
        <w:t>8</w:t>
      </w:r>
      <w:r w:rsidRPr="00A84BB2">
        <w:t xml:space="preserve"> декабря 2025 года Федеральный закон "О внесении изменений в Жилищный кодекс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84BB2" w:rsidRDefault="00A84BB2"/>
    <w:p w:rsidR="00A84BB2" w:rsidRPr="00A84BB2" w:rsidRDefault="00A84BB2" w:rsidP="00A84BB2">
      <w:r w:rsidRPr="00A84BB2">
        <w:t xml:space="preserve">1. Одобрить Федеральный закон "О внесении изменений </w:t>
      </w:r>
      <w:r>
        <w:br/>
      </w:r>
      <w:r w:rsidRPr="00A84BB2">
        <w:t>в Жилищный кодекс Российской Федерации".</w:t>
      </w:r>
    </w:p>
    <w:p w:rsidR="00A84BB2" w:rsidRDefault="00A84BB2" w:rsidP="00A84BB2">
      <w:r w:rsidRPr="00A84BB2">
        <w:t>2. Настоящее постановление вступает в силу со дня его принятия.</w:t>
      </w:r>
    </w:p>
    <w:p w:rsidR="00A84BB2" w:rsidRDefault="00A84BB2" w:rsidP="00A84BB2"/>
    <w:p w:rsidR="00A84BB2" w:rsidRDefault="00A84BB2" w:rsidP="00A84BB2"/>
    <w:p w:rsidR="00A84BB2" w:rsidRPr="00A84BB2" w:rsidRDefault="00A84BB2" w:rsidP="00A84BB2"/>
    <w:p w:rsidR="001B49D0" w:rsidRDefault="001B49D0" w:rsidP="005141D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84BB2" w:rsidRDefault="00A84BB2" w:rsidP="00C74F19">
      <w:pPr>
        <w:pStyle w:val="ac"/>
      </w:pPr>
    </w:p>
    <w:p w:rsidR="005141D1" w:rsidRDefault="005141D1" w:rsidP="00C74F19">
      <w:pPr>
        <w:pStyle w:val="ac"/>
      </w:pPr>
    </w:p>
    <w:p w:rsidR="005141D1" w:rsidRDefault="005141D1" w:rsidP="00C87FBE">
      <w:pPr>
        <w:pStyle w:val="ac"/>
      </w:pPr>
      <w:r>
        <w:t>Москва</w:t>
      </w:r>
      <w:r>
        <w:br/>
        <w:t>24 декабря 2025 года</w:t>
      </w:r>
    </w:p>
    <w:p w:rsidR="005141D1" w:rsidRDefault="005141D1" w:rsidP="00C74F19">
      <w:pPr>
        <w:pStyle w:val="ac"/>
      </w:pPr>
      <w:r>
        <w:t>№ 654-СФ</w:t>
      </w:r>
    </w:p>
    <w:sectPr w:rsidR="005141D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FC1" w:rsidRDefault="00896FC1">
      <w:pPr>
        <w:spacing w:line="240" w:lineRule="auto"/>
      </w:pPr>
      <w:r>
        <w:separator/>
      </w:r>
    </w:p>
  </w:endnote>
  <w:endnote w:type="continuationSeparator" w:id="0">
    <w:p w:rsidR="00896FC1" w:rsidRDefault="00896F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BDD681A-6732-49B5-B279-33F66656F0FF}"/>
    <w:embedBold r:id="rId2" w:fontKey="{D8959602-44AC-44C9-9CF4-D8597DF9FED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6A8A63D-FC13-4EB1-8A51-593E3C3DA97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81EE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41D1">
      <w:rPr>
        <w:noProof/>
      </w:rPr>
      <w:t>qa10536.docx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63267">
      <w:rPr>
        <w:noProof/>
      </w:rPr>
      <w:t>24.12.25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141D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B49D0" w:rsidRDefault="001B49D0" w:rsidP="001B49D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41D1">
      <w:rPr>
        <w:noProof/>
      </w:rPr>
      <w:t>qa10536.docx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141D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FC1" w:rsidRDefault="00896FC1">
      <w:pPr>
        <w:spacing w:line="240" w:lineRule="auto"/>
      </w:pPr>
      <w:r>
        <w:separator/>
      </w:r>
    </w:p>
  </w:footnote>
  <w:footnote w:type="continuationSeparator" w:id="0">
    <w:p w:rsidR="00896FC1" w:rsidRDefault="00896F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141D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264"/>
    <w:rsid w:val="00093C9D"/>
    <w:rsid w:val="000D3F67"/>
    <w:rsid w:val="001057BD"/>
    <w:rsid w:val="001B49D0"/>
    <w:rsid w:val="00205211"/>
    <w:rsid w:val="002623D0"/>
    <w:rsid w:val="002A1E3D"/>
    <w:rsid w:val="002B772D"/>
    <w:rsid w:val="003114B9"/>
    <w:rsid w:val="003273F1"/>
    <w:rsid w:val="0035125E"/>
    <w:rsid w:val="00363267"/>
    <w:rsid w:val="0037289E"/>
    <w:rsid w:val="00423816"/>
    <w:rsid w:val="00451264"/>
    <w:rsid w:val="004A68AB"/>
    <w:rsid w:val="00505068"/>
    <w:rsid w:val="005141D1"/>
    <w:rsid w:val="00545F85"/>
    <w:rsid w:val="005B2AEB"/>
    <w:rsid w:val="006D6848"/>
    <w:rsid w:val="00720496"/>
    <w:rsid w:val="00723EF8"/>
    <w:rsid w:val="0078182C"/>
    <w:rsid w:val="00885B74"/>
    <w:rsid w:val="00896FC1"/>
    <w:rsid w:val="00910EF7"/>
    <w:rsid w:val="00997F4C"/>
    <w:rsid w:val="00A82E08"/>
    <w:rsid w:val="00A84BB2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81EE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92E7CA-96FC-4C46-BD74-6FDC02D74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F9E86F0250C4E008140840CAA94A08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C3779B-45EC-4691-99C9-FA966F611E8A}"/>
      </w:docPartPr>
      <w:docPartBody>
        <w:p w:rsidR="00A81E78" w:rsidRDefault="00A81E78">
          <w:pPr>
            <w:pStyle w:val="5F9E86F0250C4E008140840CAA94A08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E78"/>
    <w:rsid w:val="004D5518"/>
    <w:rsid w:val="00A81E78"/>
    <w:rsid w:val="00BE4155"/>
    <w:rsid w:val="00EB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F9E86F0250C4E008140840CAA94A08B">
    <w:name w:val="5F9E86F0250C4E008140840CAA94A0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Волкова+</dc:creator>
  <cp:keywords/>
  <dc:description>QA22.12.2025 QA22.12.2025 ZO23.12.2025 </dc:description>
  <cp:lastModifiedBy>Жарков М.А.</cp:lastModifiedBy>
  <cp:revision>6</cp:revision>
  <cp:lastPrinted>2025-12-23T13:35:00Z</cp:lastPrinted>
  <dcterms:created xsi:type="dcterms:W3CDTF">2025-12-22T13:30:00Z</dcterms:created>
  <dcterms:modified xsi:type="dcterms:W3CDTF">2025-12-24T07:22:00Z</dcterms:modified>
</cp:coreProperties>
</file>