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3144161CC07494E914580C81310CDC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25BE2" w:rsidRDefault="00D25BE2" w:rsidP="00D25BE2">
            <w:pPr>
              <w:pStyle w:val="a6"/>
            </w:pPr>
            <w:r w:rsidRPr="00D25BE2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3144161CC07494E914580C81310CDC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25BE2" w:rsidRDefault="00D25BE2" w:rsidP="00D25BE2">
      <w:pPr>
        <w:pStyle w:val="1"/>
      </w:pPr>
      <w:r w:rsidRPr="00D25BE2">
        <w:t>О Федеральном законе</w:t>
      </w:r>
      <w:r>
        <w:t xml:space="preserve"> </w:t>
      </w:r>
      <w:r w:rsidRPr="00D25BE2">
        <w:t xml:space="preserve">"О внесении изменений </w:t>
      </w:r>
    </w:p>
    <w:p w:rsidR="00D25BE2" w:rsidRDefault="00D25BE2" w:rsidP="00D25BE2">
      <w:pPr>
        <w:pStyle w:val="2"/>
      </w:pPr>
      <w:r w:rsidRPr="00D25BE2">
        <w:t xml:space="preserve">в отдельные законодательные акты </w:t>
      </w:r>
    </w:p>
    <w:p w:rsidR="00D25BE2" w:rsidRPr="00D25BE2" w:rsidRDefault="00D25BE2" w:rsidP="00D25BE2">
      <w:pPr>
        <w:pStyle w:val="2"/>
        <w:rPr>
          <w:bCs/>
        </w:rPr>
      </w:pPr>
      <w:r w:rsidRPr="00D25BE2">
        <w:t>Российской Федерации"</w:t>
      </w:r>
    </w:p>
    <w:p w:rsidR="00D25BE2" w:rsidRPr="00D25BE2" w:rsidRDefault="00D25BE2" w:rsidP="00D25BE2">
      <w:pPr>
        <w:pStyle w:val="2"/>
      </w:pPr>
    </w:p>
    <w:p w:rsidR="00D25BE2" w:rsidRDefault="00D25BE2" w:rsidP="00D25BE2">
      <w:pPr>
        <w:pStyle w:val="2"/>
      </w:pPr>
    </w:p>
    <w:p w:rsidR="00D25BE2" w:rsidRPr="00D25BE2" w:rsidRDefault="00D25BE2" w:rsidP="00D25BE2">
      <w:pPr>
        <w:pStyle w:val="2"/>
      </w:pPr>
    </w:p>
    <w:p w:rsidR="00D25BE2" w:rsidRDefault="00D25BE2">
      <w:r w:rsidRPr="00D25BE2">
        <w:t>Рассмотрев принятый Государственной Думой Федерального Собрания Российской Федерации 16 декабря</w:t>
      </w:r>
      <w:r w:rsidR="002A030B">
        <w:t xml:space="preserve"> 2025 года Федеральный закон "О</w:t>
      </w:r>
      <w:r w:rsidR="002A030B">
        <w:rPr>
          <w:lang w:val="en-US"/>
        </w:rPr>
        <w:t> </w:t>
      </w:r>
      <w:r w:rsidRPr="00D25BE2">
        <w:t xml:space="preserve">внесении изменений в отдельные законодательные акты Российской Федерации" </w:t>
      </w:r>
      <w:r w:rsidR="002A030B">
        <w:br/>
      </w:r>
      <w:r w:rsidRPr="00D25BE2">
        <w:t xml:space="preserve">(проект </w:t>
      </w:r>
      <w:r w:rsidR="002373FB">
        <w:t>№ </w:t>
      </w:r>
      <w:r w:rsidRPr="00D25BE2">
        <w:t>7000</w:t>
      </w:r>
      <w:r w:rsidR="002A030B">
        <w:t>22-8) в соответствии со статьей</w:t>
      </w:r>
      <w:r w:rsidR="002A030B">
        <w:rPr>
          <w:lang w:val="en-US"/>
        </w:rPr>
        <w:t> </w:t>
      </w:r>
      <w:r w:rsidRPr="00D25BE2">
        <w:t xml:space="preserve">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25BE2" w:rsidRDefault="00D25BE2" w:rsidP="002373FB">
      <w:pPr>
        <w:spacing w:line="240" w:lineRule="auto"/>
      </w:pPr>
    </w:p>
    <w:p w:rsidR="00D25BE2" w:rsidRPr="00D25BE2" w:rsidRDefault="00D25BE2" w:rsidP="00D25BE2">
      <w:r>
        <w:t>1. </w:t>
      </w:r>
      <w:r w:rsidR="002A030B">
        <w:t>Одобрить Федеральный закон "О</w:t>
      </w:r>
      <w:r w:rsidR="002A030B">
        <w:rPr>
          <w:lang w:val="en-US"/>
        </w:rPr>
        <w:t> </w:t>
      </w:r>
      <w:r w:rsidRPr="00D25BE2">
        <w:t xml:space="preserve">внесении изменений </w:t>
      </w:r>
      <w:r>
        <w:br/>
      </w:r>
      <w:r w:rsidRPr="00D25BE2">
        <w:t>в отдельные законодательные акты Российской Федерации"</w:t>
      </w:r>
      <w:r w:rsidRPr="00D25BE2">
        <w:rPr>
          <w:bCs/>
        </w:rPr>
        <w:t>.</w:t>
      </w:r>
    </w:p>
    <w:p w:rsidR="00D25BE2" w:rsidRPr="00D25BE2" w:rsidRDefault="00D25BE2" w:rsidP="00D25BE2">
      <w:r>
        <w:t>2. </w:t>
      </w:r>
      <w:r w:rsidRPr="00D25BE2">
        <w:t>Настоящее постановление вступает в силу со дня его принятия.</w:t>
      </w:r>
    </w:p>
    <w:p w:rsidR="00545F85" w:rsidRDefault="00545F85" w:rsidP="002373FB">
      <w:pPr>
        <w:spacing w:line="240" w:lineRule="auto"/>
      </w:pPr>
    </w:p>
    <w:p w:rsidR="00D25BE2" w:rsidRDefault="00D25BE2" w:rsidP="002373FB">
      <w:pPr>
        <w:spacing w:line="240" w:lineRule="auto"/>
      </w:pPr>
    </w:p>
    <w:p w:rsidR="00D25BE2" w:rsidRDefault="00D25BE2" w:rsidP="002373FB">
      <w:pPr>
        <w:spacing w:line="240" w:lineRule="auto"/>
      </w:pPr>
    </w:p>
    <w:p w:rsidR="00BB3563" w:rsidRDefault="00BB3563" w:rsidP="002373F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D25BE2" w:rsidRDefault="00D25BE2" w:rsidP="00C74F19">
      <w:pPr>
        <w:pStyle w:val="ac"/>
      </w:pPr>
    </w:p>
    <w:p w:rsidR="002373FB" w:rsidRDefault="002373FB" w:rsidP="00C74F19">
      <w:pPr>
        <w:pStyle w:val="ac"/>
      </w:pPr>
    </w:p>
    <w:p w:rsidR="002373FB" w:rsidRDefault="002373FB" w:rsidP="00C74F19">
      <w:pPr>
        <w:pStyle w:val="ac"/>
      </w:pPr>
    </w:p>
    <w:p w:rsidR="002373FB" w:rsidRDefault="002373FB" w:rsidP="002373FB">
      <w:pPr>
        <w:pStyle w:val="af"/>
      </w:pPr>
      <w:r>
        <w:t>Москва</w:t>
      </w:r>
    </w:p>
    <w:p w:rsidR="002373FB" w:rsidRDefault="002373FB" w:rsidP="002373FB">
      <w:pPr>
        <w:pStyle w:val="af"/>
      </w:pPr>
      <w:r>
        <w:t>19 декабря 2025 года</w:t>
      </w:r>
    </w:p>
    <w:p w:rsidR="002373FB" w:rsidRDefault="002373FB" w:rsidP="002373FB">
      <w:pPr>
        <w:pStyle w:val="af"/>
      </w:pPr>
      <w:r>
        <w:t>№ 606-СФ</w:t>
      </w:r>
    </w:p>
    <w:sectPr w:rsidR="002373F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D5E" w:rsidRDefault="00933D5E">
      <w:pPr>
        <w:spacing w:line="240" w:lineRule="auto"/>
      </w:pPr>
      <w:r>
        <w:separator/>
      </w:r>
    </w:p>
  </w:endnote>
  <w:endnote w:type="continuationSeparator" w:id="0">
    <w:p w:rsidR="00933D5E" w:rsidRDefault="00933D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161E770-9458-4804-B0A0-06A09EE7AC59}"/>
    <w:embedBold r:id="rId2" w:fontKey="{3F280C4C-365F-48B0-A9A0-F797091A608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32E5E40-0393-463A-85A8-6C6D6BAAA8F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3563" w:rsidRDefault="00BB3563" w:rsidP="00BB35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5E27">
      <w:rPr>
        <w:noProof/>
      </w:rPr>
      <w:t>zo7261.docx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5E2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3563" w:rsidRDefault="00BB3563" w:rsidP="00BB35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5E27">
      <w:rPr>
        <w:noProof/>
      </w:rPr>
      <w:t>zo7261.docx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5E2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D5E" w:rsidRDefault="00933D5E">
      <w:pPr>
        <w:spacing w:line="240" w:lineRule="auto"/>
      </w:pPr>
      <w:r>
        <w:separator/>
      </w:r>
    </w:p>
  </w:footnote>
  <w:footnote w:type="continuationSeparator" w:id="0">
    <w:p w:rsidR="00933D5E" w:rsidRDefault="00933D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D5E2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947"/>
    <w:rsid w:val="000D3F67"/>
    <w:rsid w:val="00101D49"/>
    <w:rsid w:val="001057BD"/>
    <w:rsid w:val="00205211"/>
    <w:rsid w:val="002373FB"/>
    <w:rsid w:val="002623D0"/>
    <w:rsid w:val="002A030B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53480"/>
    <w:rsid w:val="005B2AEB"/>
    <w:rsid w:val="00720496"/>
    <w:rsid w:val="00723EF8"/>
    <w:rsid w:val="0078182C"/>
    <w:rsid w:val="00885B74"/>
    <w:rsid w:val="00910EF7"/>
    <w:rsid w:val="00933D5E"/>
    <w:rsid w:val="00997F4C"/>
    <w:rsid w:val="00A82E08"/>
    <w:rsid w:val="00AA344E"/>
    <w:rsid w:val="00AD5E27"/>
    <w:rsid w:val="00B07D98"/>
    <w:rsid w:val="00B3053B"/>
    <w:rsid w:val="00B30B27"/>
    <w:rsid w:val="00B33546"/>
    <w:rsid w:val="00B67711"/>
    <w:rsid w:val="00BB3563"/>
    <w:rsid w:val="00CF27C2"/>
    <w:rsid w:val="00CF731B"/>
    <w:rsid w:val="00D25BE2"/>
    <w:rsid w:val="00DA769E"/>
    <w:rsid w:val="00E02685"/>
    <w:rsid w:val="00F178A8"/>
    <w:rsid w:val="00F21BB0"/>
    <w:rsid w:val="00F9160B"/>
    <w:rsid w:val="00FD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452C12-C6D7-4520-8AD0-EFA9485D4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56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3144161CC07494E914580C81310CD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10731CA-E1F9-47F2-8576-22D5C1C5B076}"/>
      </w:docPartPr>
      <w:docPartBody>
        <w:p w:rsidR="00CA2C1B" w:rsidRDefault="00CA2C1B">
          <w:pPr>
            <w:pStyle w:val="93144161CC07494E914580C81310CDC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C1B"/>
    <w:rsid w:val="0036751C"/>
    <w:rsid w:val="005B1636"/>
    <w:rsid w:val="00CA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3144161CC07494E914580C81310CDC4">
    <w:name w:val="93144161CC07494E914580C81310CD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Диденко+</dc:creator>
  <cp:keywords/>
  <dc:description>ZO17.12.2025 DE17.12.2025 SA18.12.2025 SA18.12.2025 </dc:description>
  <cp:lastModifiedBy>Жарков М.А.</cp:lastModifiedBy>
  <cp:revision>6</cp:revision>
  <cp:lastPrinted>2025-12-18T11:50:00Z</cp:lastPrinted>
  <dcterms:created xsi:type="dcterms:W3CDTF">2025-12-17T06:15:00Z</dcterms:created>
  <dcterms:modified xsi:type="dcterms:W3CDTF">2025-12-18T13:24:00Z</dcterms:modified>
</cp:coreProperties>
</file>