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F0E55CF9A3A41FBBCE6C9FECA8627B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D3FDB" w:rsidRDefault="00545F85" w:rsidP="002D627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F0E55CF9A3A41FBBCE6C9FECA8627B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D3FDB" w:rsidRDefault="005D3FDB" w:rsidP="005D3FDB">
      <w:pPr>
        <w:pStyle w:val="1"/>
      </w:pPr>
      <w:r w:rsidRPr="005D3FDB">
        <w:t xml:space="preserve">О Федеральном законе "О внесении изменений </w:t>
      </w:r>
    </w:p>
    <w:p w:rsidR="005D3FDB" w:rsidRPr="005D3FDB" w:rsidRDefault="005D3FDB" w:rsidP="005D3FDB">
      <w:pPr>
        <w:pStyle w:val="2"/>
      </w:pPr>
      <w:r w:rsidRPr="005D3FDB">
        <w:t>в Федеральный закон "О статусе военнослужащих"</w:t>
      </w:r>
    </w:p>
    <w:p w:rsidR="005D3FDB" w:rsidRPr="005D3FDB" w:rsidRDefault="005D3FDB" w:rsidP="005D3FDB">
      <w:pPr>
        <w:pStyle w:val="2"/>
      </w:pPr>
    </w:p>
    <w:p w:rsidR="005D3FDB" w:rsidRDefault="005D3FDB" w:rsidP="005D3FDB">
      <w:pPr>
        <w:pStyle w:val="2"/>
      </w:pPr>
    </w:p>
    <w:p w:rsidR="005D3FDB" w:rsidRPr="005D3FDB" w:rsidRDefault="005D3FDB" w:rsidP="005D3FDB">
      <w:pPr>
        <w:pStyle w:val="2"/>
      </w:pPr>
    </w:p>
    <w:p w:rsidR="005D3FDB" w:rsidRDefault="005D3FDB">
      <w:r w:rsidRPr="005D3FDB">
        <w:t xml:space="preserve">Рассмотрев принятый Государственной Думой Федерального Собрания Российской Федерации 9 декабря 2025 года Федеральный закон "О внесении изменений в Федеральный закон "О статусе военнослужащих" в </w:t>
      </w:r>
      <w:r>
        <w:t xml:space="preserve">соответствии со статьей </w:t>
      </w:r>
      <w:r w:rsidRPr="005D3FDB">
        <w:t xml:space="preserve">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5D3FDB" w:rsidRDefault="005D3FDB"/>
    <w:p w:rsidR="005D3FDB" w:rsidRPr="005D3FDB" w:rsidRDefault="005D3FDB" w:rsidP="005D3FDB">
      <w:r w:rsidRPr="005D3FDB">
        <w:t>1. Одобрить Федеральный закон "О внесении изменений в Федеральный закон "О статусе военнослужащих".</w:t>
      </w:r>
    </w:p>
    <w:p w:rsidR="005D3FDB" w:rsidRPr="005D3FDB" w:rsidRDefault="005D3FDB" w:rsidP="005D3FDB">
      <w:r w:rsidRPr="005D3FDB">
        <w:t>2. 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5D3FDB" w:rsidRDefault="005D3FDB" w:rsidP="00545F85"/>
    <w:p w:rsidR="002D627F" w:rsidRDefault="002D627F" w:rsidP="001D518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D3FDB" w:rsidRDefault="005D3FDB" w:rsidP="00C74F19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1D518C" w:rsidRDefault="001D518C" w:rsidP="001D518C">
      <w:pPr>
        <w:pStyle w:val="ac"/>
      </w:pPr>
      <w:r>
        <w:t>Москва</w:t>
      </w:r>
    </w:p>
    <w:p w:rsidR="001D518C" w:rsidRDefault="001D518C" w:rsidP="001D518C">
      <w:pPr>
        <w:pStyle w:val="ac"/>
      </w:pPr>
      <w:r>
        <w:t>10 декабря 2025 года</w:t>
      </w:r>
    </w:p>
    <w:p w:rsidR="00545F85" w:rsidRDefault="001D518C" w:rsidP="00545F85">
      <w:pPr>
        <w:pStyle w:val="ac"/>
      </w:pPr>
      <w:r>
        <w:t>№ 55</w:t>
      </w:r>
      <w:r>
        <w:rPr>
          <w:lang w:val="en-US"/>
        </w:rPr>
        <w:t>2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4B40" w:rsidRDefault="00A74B40">
      <w:pPr>
        <w:spacing w:line="240" w:lineRule="auto"/>
      </w:pPr>
      <w:r>
        <w:separator/>
      </w:r>
    </w:p>
  </w:endnote>
  <w:endnote w:type="continuationSeparator" w:id="0">
    <w:p w:rsidR="00A74B40" w:rsidRDefault="00A74B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56B802F3-7607-4C19-A495-3E03DC93A216}"/>
    <w:embedBold r:id="rId2" w:fontKey="{D55B2F99-FF17-4042-ABCF-30757F4967D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C7C47B73-07B7-4070-B8BB-668621749D67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2D627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D518C">
      <w:rPr>
        <w:noProof/>
      </w:rPr>
      <w:t>zo7240.docx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4C06B9">
      <w:rPr>
        <w:noProof/>
      </w:rPr>
      <w:t>09.12.25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D518C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2D627F" w:rsidRDefault="002D627F" w:rsidP="002D627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D518C">
      <w:rPr>
        <w:noProof/>
      </w:rPr>
      <w:t>zo7240.docx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D518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4B40" w:rsidRDefault="00A74B40">
      <w:pPr>
        <w:spacing w:line="240" w:lineRule="auto"/>
      </w:pPr>
      <w:r>
        <w:separator/>
      </w:r>
    </w:p>
  </w:footnote>
  <w:footnote w:type="continuationSeparator" w:id="0">
    <w:p w:rsidR="00A74B40" w:rsidRDefault="00A74B4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D518C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71AB"/>
    <w:rsid w:val="000D3F67"/>
    <w:rsid w:val="001057BD"/>
    <w:rsid w:val="001D518C"/>
    <w:rsid w:val="00205211"/>
    <w:rsid w:val="002623D0"/>
    <w:rsid w:val="002A1E3D"/>
    <w:rsid w:val="002B772D"/>
    <w:rsid w:val="002D627F"/>
    <w:rsid w:val="003114B9"/>
    <w:rsid w:val="003273F1"/>
    <w:rsid w:val="0035125E"/>
    <w:rsid w:val="00423816"/>
    <w:rsid w:val="004A68AB"/>
    <w:rsid w:val="004C06B9"/>
    <w:rsid w:val="00505068"/>
    <w:rsid w:val="00545F85"/>
    <w:rsid w:val="005B2AEB"/>
    <w:rsid w:val="005D3FDB"/>
    <w:rsid w:val="00720496"/>
    <w:rsid w:val="00723EF8"/>
    <w:rsid w:val="007771AB"/>
    <w:rsid w:val="0078182C"/>
    <w:rsid w:val="00885B74"/>
    <w:rsid w:val="00910EF7"/>
    <w:rsid w:val="00961B28"/>
    <w:rsid w:val="00997F4C"/>
    <w:rsid w:val="00A74B40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377335-A26E-4CCA-85F6-D7DFBC924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22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F0E55CF9A3A41FBBCE6C9FECA8627B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0FFF4A2-977F-497A-98C5-B6C60FDC7CAF}"/>
      </w:docPartPr>
      <w:docPartBody>
        <w:p w:rsidR="002F1E95" w:rsidRDefault="002F1E95">
          <w:pPr>
            <w:pStyle w:val="3F0E55CF9A3A41FBBCE6C9FECA8627B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E95"/>
    <w:rsid w:val="002F1E95"/>
    <w:rsid w:val="005734C8"/>
    <w:rsid w:val="005B2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F0E55CF9A3A41FBBCE6C9FECA8627B0">
    <w:name w:val="3F0E55CF9A3A41FBBCE6C9FECA8627B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обороне и безопасности</dc:subject>
  <dc:creator>Заказчик - Вакуленко+</dc:creator>
  <cp:keywords/>
  <dc:description>ZO09.12.2025 DE09.12.2025 </dc:description>
  <cp:lastModifiedBy>Жарков М.А.</cp:lastModifiedBy>
  <cp:revision>4</cp:revision>
  <cp:lastPrinted>2025-12-09T16:34:00Z</cp:lastPrinted>
  <dcterms:created xsi:type="dcterms:W3CDTF">2025-12-09T07:29:00Z</dcterms:created>
  <dcterms:modified xsi:type="dcterms:W3CDTF">2025-12-09T16:42:00Z</dcterms:modified>
</cp:coreProperties>
</file>