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BB85BBF5CD34A3CA87C7738C67FCDE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E3019" w:rsidRDefault="00545F85" w:rsidP="00266F08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BB85BBF5CD34A3CA87C7738C67FCDE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E3019" w:rsidRPr="003E3019" w:rsidRDefault="003E3019" w:rsidP="003E3019">
      <w:pPr>
        <w:pStyle w:val="1"/>
      </w:pPr>
      <w:r w:rsidRPr="003E3019">
        <w:t>О Федеральном законе "О внесении изменений</w:t>
      </w:r>
    </w:p>
    <w:p w:rsidR="003E3019" w:rsidRDefault="003E3019" w:rsidP="003E3019">
      <w:pPr>
        <w:pStyle w:val="2"/>
      </w:pPr>
      <w:r>
        <w:t>в статью 13</w:t>
      </w:r>
      <w:r>
        <w:rPr>
          <w:vertAlign w:val="superscript"/>
        </w:rPr>
        <w:t>2</w:t>
      </w:r>
      <w:r>
        <w:t xml:space="preserve"> Федерального закона</w:t>
      </w:r>
    </w:p>
    <w:p w:rsidR="003E3019" w:rsidRDefault="003E3019" w:rsidP="003E3019">
      <w:pPr>
        <w:pStyle w:val="2"/>
      </w:pPr>
      <w:r>
        <w:t>"Об актах гражданского состояния"</w:t>
      </w:r>
    </w:p>
    <w:p w:rsidR="003E3019" w:rsidRDefault="003E3019" w:rsidP="003E3019">
      <w:pPr>
        <w:pStyle w:val="2"/>
      </w:pPr>
    </w:p>
    <w:p w:rsidR="003E3019" w:rsidRDefault="003E3019" w:rsidP="003E3019">
      <w:pPr>
        <w:pStyle w:val="2"/>
      </w:pPr>
    </w:p>
    <w:p w:rsidR="003E3019" w:rsidRDefault="003E3019" w:rsidP="003E3019">
      <w:pPr>
        <w:pStyle w:val="2"/>
      </w:pPr>
    </w:p>
    <w:p w:rsidR="003E3019" w:rsidRDefault="003E3019" w:rsidP="003E3019">
      <w:r>
        <w:t>Рассмотрев принятый Государственной Думой Федерального Собрания Российской Федерации 27 января 2026 года Федеральный закон "О внесении изменений в статью 13</w:t>
      </w:r>
      <w:r>
        <w:rPr>
          <w:vertAlign w:val="superscript"/>
        </w:rPr>
        <w:t>2</w:t>
      </w:r>
      <w:r>
        <w:t xml:space="preserve"> Федерального закона "Об актах гражданского состояния", </w:t>
      </w:r>
      <w:r>
        <w:br/>
        <w:t xml:space="preserve">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</w:t>
      </w:r>
      <w:bookmarkStart w:id="0" w:name="_GoBack"/>
      <w:bookmarkEnd w:id="0"/>
      <w:r w:rsidRPr="00B51544">
        <w:rPr>
          <w:b/>
          <w:spacing w:val="60"/>
          <w:szCs w:val="28"/>
        </w:rPr>
        <w:t>вляет</w:t>
      </w:r>
      <w:r>
        <w:t>:</w:t>
      </w:r>
    </w:p>
    <w:p w:rsidR="003E3019" w:rsidRDefault="003E3019" w:rsidP="003E3019"/>
    <w:p w:rsidR="003E3019" w:rsidRDefault="003E3019" w:rsidP="003E3019">
      <w:r>
        <w:t xml:space="preserve">1. Одобрить Федеральный закон "О внесении изменений </w:t>
      </w:r>
      <w:r>
        <w:br/>
        <w:t>в статью 13</w:t>
      </w:r>
      <w:r>
        <w:rPr>
          <w:vertAlign w:val="superscript"/>
        </w:rPr>
        <w:t>2</w:t>
      </w:r>
      <w:r>
        <w:t xml:space="preserve"> Федерального закона "Об актах гражданского состояния".</w:t>
      </w:r>
    </w:p>
    <w:p w:rsidR="003E3019" w:rsidRDefault="003E3019" w:rsidP="003E3019">
      <w:r>
        <w:t>2. Настоящее постановление вступает в силу со дня его принятия.</w:t>
      </w:r>
    </w:p>
    <w:p w:rsidR="003E3019" w:rsidRDefault="003E3019" w:rsidP="003E3019"/>
    <w:p w:rsidR="003E3019" w:rsidRDefault="003E3019" w:rsidP="003E3019"/>
    <w:p w:rsidR="00266F08" w:rsidRDefault="003E3019" w:rsidP="00656C26">
      <w:pPr>
        <w:pStyle w:val="11"/>
      </w:pPr>
      <w:r w:rsidRPr="003E3019">
        <w:t>Председатель</w:t>
      </w:r>
      <w:r w:rsidRPr="003E3019">
        <w:br/>
        <w:t>Совета Федерации</w:t>
      </w:r>
      <w:r w:rsidRPr="003E3019">
        <w:br/>
        <w:t>Федерального Собрания</w:t>
      </w:r>
      <w:r w:rsidRPr="003E3019">
        <w:br/>
        <w:t>Российской Федерации</w:t>
      </w:r>
      <w:r w:rsidRPr="003E3019">
        <w:tab/>
      </w:r>
      <w:r w:rsidRPr="003E3019">
        <w:tab/>
      </w:r>
      <w:r w:rsidR="00266F08">
        <w:t>В.И. МАТВИЕНКО</w:t>
      </w:r>
    </w:p>
    <w:p w:rsidR="003E3019" w:rsidRDefault="003E3019" w:rsidP="003E3019">
      <w:pPr>
        <w:pStyle w:val="ac"/>
      </w:pPr>
    </w:p>
    <w:p w:rsidR="00656C26" w:rsidRDefault="00656C26" w:rsidP="003E3019">
      <w:pPr>
        <w:pStyle w:val="ac"/>
      </w:pPr>
    </w:p>
    <w:p w:rsidR="00656C26" w:rsidRDefault="00656C26" w:rsidP="00656C26">
      <w:pPr>
        <w:pStyle w:val="af"/>
      </w:pPr>
      <w:r>
        <w:t>Москва</w:t>
      </w:r>
    </w:p>
    <w:p w:rsidR="00656C26" w:rsidRDefault="00656C26" w:rsidP="00656C26">
      <w:pPr>
        <w:pStyle w:val="af"/>
      </w:pPr>
      <w:r>
        <w:t>4 февраля 2026 года</w:t>
      </w:r>
    </w:p>
    <w:p w:rsidR="00656C26" w:rsidRPr="003E3019" w:rsidRDefault="00656C26" w:rsidP="00656C26">
      <w:pPr>
        <w:pStyle w:val="ac"/>
      </w:pPr>
      <w:r>
        <w:t>№ 28-СФ</w:t>
      </w:r>
    </w:p>
    <w:sectPr w:rsidR="00656C26" w:rsidRPr="003E301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24C8" w:rsidRDefault="002024C8">
      <w:pPr>
        <w:spacing w:line="240" w:lineRule="auto"/>
      </w:pPr>
      <w:r>
        <w:separator/>
      </w:r>
    </w:p>
  </w:endnote>
  <w:endnote w:type="continuationSeparator" w:id="0">
    <w:p w:rsidR="002024C8" w:rsidRDefault="002024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3302861-6DDF-46C8-A361-40B0EBF36AC8}"/>
    <w:embedBold r:id="rId2" w:fontKey="{EF8647CB-18AC-43A6-A21D-A21393E3E3B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BC751CE-6170-46AE-8954-3CA43649DB7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66F0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56C26">
      <w:rPr>
        <w:noProof/>
      </w:rPr>
      <w:t>ss3138.docx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81A2F">
      <w:rPr>
        <w:noProof/>
      </w:rPr>
      <w:t>03.02.26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56C2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66F08" w:rsidRDefault="00266F08" w:rsidP="00266F0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56C26">
      <w:rPr>
        <w:noProof/>
      </w:rPr>
      <w:t>ss3138.docx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56C2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24C8" w:rsidRDefault="002024C8">
      <w:pPr>
        <w:spacing w:line="240" w:lineRule="auto"/>
      </w:pPr>
      <w:r>
        <w:separator/>
      </w:r>
    </w:p>
  </w:footnote>
  <w:footnote w:type="continuationSeparator" w:id="0">
    <w:p w:rsidR="002024C8" w:rsidRDefault="002024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56C2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DC9"/>
    <w:rsid w:val="000D3F67"/>
    <w:rsid w:val="001057BD"/>
    <w:rsid w:val="002024C8"/>
    <w:rsid w:val="00205211"/>
    <w:rsid w:val="002609B9"/>
    <w:rsid w:val="002623D0"/>
    <w:rsid w:val="00266F08"/>
    <w:rsid w:val="002A1E3D"/>
    <w:rsid w:val="002B772D"/>
    <w:rsid w:val="003114B9"/>
    <w:rsid w:val="003273F1"/>
    <w:rsid w:val="0035125E"/>
    <w:rsid w:val="003C5D8E"/>
    <w:rsid w:val="003E3019"/>
    <w:rsid w:val="00423816"/>
    <w:rsid w:val="004A68AB"/>
    <w:rsid w:val="00505068"/>
    <w:rsid w:val="00545F85"/>
    <w:rsid w:val="005B2AEB"/>
    <w:rsid w:val="00656C26"/>
    <w:rsid w:val="006973E9"/>
    <w:rsid w:val="00720496"/>
    <w:rsid w:val="00723EF8"/>
    <w:rsid w:val="00734DC9"/>
    <w:rsid w:val="0078182C"/>
    <w:rsid w:val="00881A2F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FD7F0F-BD4F-4575-B0F2-25627155C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490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BB85BBF5CD34A3CA87C7738C67FCDE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E57A10-4F3D-4DBC-9250-55F3E67187DA}"/>
      </w:docPartPr>
      <w:docPartBody>
        <w:p w:rsidR="00F87AE1" w:rsidRDefault="00F87AE1">
          <w:pPr>
            <w:pStyle w:val="1BB85BBF5CD34A3CA87C7738C67FCDE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AE1"/>
    <w:rsid w:val="00523E10"/>
    <w:rsid w:val="00B43AC9"/>
    <w:rsid w:val="00F8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BB85BBF5CD34A3CA87C7738C67FCDEC">
    <w:name w:val="1BB85BBF5CD34A3CA87C7738C67FCD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Сбежнев+</dc:creator>
  <cp:keywords/>
  <dc:description>SS02.02.2026 SA02.02.2026 </dc:description>
  <cp:lastModifiedBy>Жарков М.А.</cp:lastModifiedBy>
  <cp:revision>8</cp:revision>
  <cp:lastPrinted>2026-02-03T12:59:00Z</cp:lastPrinted>
  <dcterms:created xsi:type="dcterms:W3CDTF">2026-02-02T12:21:00Z</dcterms:created>
  <dcterms:modified xsi:type="dcterms:W3CDTF">2026-02-03T13:18:00Z</dcterms:modified>
</cp:coreProperties>
</file>