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7A627F99524420DAA823BFF14EF853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D52A62" w:rsidRDefault="00545F85" w:rsidP="00D52A62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7A627F99524420DAA823BFF14EF853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52A62" w:rsidRDefault="00D52A62" w:rsidP="00F45F40">
      <w:pPr>
        <w:pStyle w:val="1"/>
        <w:spacing w:before="480"/>
      </w:pPr>
      <w:r>
        <w:t xml:space="preserve">О Федеральном законе "О внесении изменений </w:t>
      </w:r>
    </w:p>
    <w:p w:rsidR="00D52A62" w:rsidRDefault="00D52A62" w:rsidP="00D52A62">
      <w:pPr>
        <w:pStyle w:val="2"/>
      </w:pPr>
      <w:r>
        <w:t>в статьи 8 и 8</w:t>
      </w:r>
      <w:r>
        <w:rPr>
          <w:vertAlign w:val="superscript"/>
        </w:rPr>
        <w:t>1</w:t>
      </w:r>
      <w:r>
        <w:t xml:space="preserve"> Федерального закона </w:t>
      </w:r>
    </w:p>
    <w:p w:rsidR="00D52A62" w:rsidRDefault="00D52A62" w:rsidP="00D52A62">
      <w:pPr>
        <w:pStyle w:val="2"/>
      </w:pPr>
      <w:r>
        <w:t xml:space="preserve">"О дополнительных гарантиях </w:t>
      </w:r>
    </w:p>
    <w:p w:rsidR="00D52A62" w:rsidRDefault="00D52A62" w:rsidP="00D52A62">
      <w:pPr>
        <w:pStyle w:val="2"/>
      </w:pPr>
      <w:r>
        <w:t xml:space="preserve">по социальной поддержке детей-сирот и детей, </w:t>
      </w:r>
    </w:p>
    <w:p w:rsidR="00D52A62" w:rsidRDefault="00D52A62" w:rsidP="00D52A62">
      <w:pPr>
        <w:pStyle w:val="2"/>
      </w:pPr>
      <w:r>
        <w:t>оставшихся без попечения родителей</w:t>
      </w:r>
      <w:r w:rsidR="00D64EA8">
        <w:t>"</w:t>
      </w:r>
    </w:p>
    <w:p w:rsidR="00D52A62" w:rsidRPr="00F45F40" w:rsidRDefault="00D52A62" w:rsidP="00D52A62">
      <w:pPr>
        <w:pStyle w:val="2"/>
        <w:rPr>
          <w:sz w:val="24"/>
        </w:rPr>
      </w:pPr>
    </w:p>
    <w:p w:rsidR="00D52A62" w:rsidRPr="00F45F40" w:rsidRDefault="00D52A62" w:rsidP="00D52A62">
      <w:pPr>
        <w:pStyle w:val="2"/>
        <w:rPr>
          <w:sz w:val="24"/>
        </w:rPr>
      </w:pPr>
    </w:p>
    <w:p w:rsidR="00D52A62" w:rsidRDefault="00D52A62">
      <w:r>
        <w:t>Рассмотрев принятый Государственной Думой Федерального Собрания Российской Федерации 9 декабря 2025 года Федеральный закон "О внесении изменений в статьи 8 и 8</w:t>
      </w:r>
      <w:r>
        <w:rPr>
          <w:vertAlign w:val="superscript"/>
        </w:rPr>
        <w:t>1</w:t>
      </w:r>
      <w:r>
        <w:t xml:space="preserve"> Федерального закона "О дополнительных гарантиях по социальной поддержке детей-сирот и детей, оставшихся без попечения родителей" в соответствии со статьей 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52A62" w:rsidRPr="00F45F40" w:rsidRDefault="00D52A62" w:rsidP="00F45F40">
      <w:pPr>
        <w:spacing w:line="240" w:lineRule="auto"/>
        <w:rPr>
          <w:sz w:val="22"/>
        </w:rPr>
      </w:pPr>
    </w:p>
    <w:p w:rsidR="00D52A62" w:rsidRDefault="00D52A62" w:rsidP="00D52A62">
      <w:r>
        <w:t>1. Одобрить Федеральный закон "О внесении изменений в статьи 8 и 8</w:t>
      </w:r>
      <w:r>
        <w:rPr>
          <w:vertAlign w:val="superscript"/>
        </w:rPr>
        <w:t>1</w:t>
      </w:r>
      <w:r>
        <w:t xml:space="preserve"> Федерального закона "О дополнительных гарантиях по социальной поддержке детей-сирот и детей, оставшихся без попечения родителей".</w:t>
      </w:r>
    </w:p>
    <w:p w:rsidR="00D52A62" w:rsidRDefault="00D52A62" w:rsidP="00D52A62">
      <w:r>
        <w:t>2. Настоящее постановление вступает в силу со дня его принятия.</w:t>
      </w:r>
    </w:p>
    <w:p w:rsidR="00D52A62" w:rsidRPr="00F45F40" w:rsidRDefault="00D52A62" w:rsidP="00D52A62">
      <w:pPr>
        <w:spacing w:line="240" w:lineRule="auto"/>
        <w:rPr>
          <w:sz w:val="24"/>
        </w:rPr>
      </w:pPr>
    </w:p>
    <w:p w:rsidR="00D52A62" w:rsidRPr="00F45F40" w:rsidRDefault="00D52A62" w:rsidP="00D52A62">
      <w:pPr>
        <w:spacing w:line="240" w:lineRule="auto"/>
        <w:rPr>
          <w:sz w:val="24"/>
        </w:rPr>
      </w:pPr>
    </w:p>
    <w:p w:rsidR="00D52A62" w:rsidRDefault="007C33EC" w:rsidP="00F45F4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45F40" w:rsidRDefault="00F45F40" w:rsidP="00F45F40">
      <w:pPr>
        <w:pStyle w:val="11"/>
      </w:pPr>
    </w:p>
    <w:p w:rsidR="00F45F40" w:rsidRDefault="00F45F40" w:rsidP="00F45F40">
      <w:pPr>
        <w:pStyle w:val="ac"/>
      </w:pPr>
      <w:r>
        <w:t>Москва</w:t>
      </w:r>
    </w:p>
    <w:p w:rsidR="00F45F40" w:rsidRDefault="00F45F40" w:rsidP="00F45F40">
      <w:pPr>
        <w:pStyle w:val="ac"/>
      </w:pPr>
      <w:r>
        <w:t>10 декабря 2025 года</w:t>
      </w:r>
    </w:p>
    <w:p w:rsidR="00F45F40" w:rsidRDefault="00F45F40" w:rsidP="00F45F40">
      <w:pPr>
        <w:pStyle w:val="ac"/>
      </w:pPr>
      <w:r>
        <w:t>№ 569-СФ</w:t>
      </w:r>
    </w:p>
    <w:sectPr w:rsidR="00F45F4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BE8" w:rsidRDefault="00652BE8">
      <w:pPr>
        <w:spacing w:line="240" w:lineRule="auto"/>
      </w:pPr>
      <w:r>
        <w:separator/>
      </w:r>
    </w:p>
  </w:endnote>
  <w:endnote w:type="continuationSeparator" w:id="0">
    <w:p w:rsidR="00652BE8" w:rsidRDefault="00652B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D49DD30-4B8C-4424-A52C-2B196C573220}"/>
    <w:embedBold r:id="rId2" w:fontKey="{FCD304FE-8428-441C-94AF-072652510C7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6C1E68C-5C1A-491D-A910-AA0E97D18E3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C33EC" w:rsidRDefault="007C33EC" w:rsidP="007C33E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5F40">
      <w:rPr>
        <w:noProof/>
      </w:rPr>
      <w:t>sa10514.docx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5F4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C33EC" w:rsidRDefault="007C33EC" w:rsidP="007C33E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5F40">
      <w:rPr>
        <w:noProof/>
      </w:rPr>
      <w:t>sa10514.docx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5F4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BE8" w:rsidRDefault="00652BE8">
      <w:pPr>
        <w:spacing w:line="240" w:lineRule="auto"/>
      </w:pPr>
      <w:r>
        <w:separator/>
      </w:r>
    </w:p>
  </w:footnote>
  <w:footnote w:type="continuationSeparator" w:id="0">
    <w:p w:rsidR="00652BE8" w:rsidRDefault="00652B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45F4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6B3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52BE8"/>
    <w:rsid w:val="00720496"/>
    <w:rsid w:val="00723EF8"/>
    <w:rsid w:val="00725311"/>
    <w:rsid w:val="0078182C"/>
    <w:rsid w:val="007C33EC"/>
    <w:rsid w:val="00885B74"/>
    <w:rsid w:val="00910EF7"/>
    <w:rsid w:val="00997F4C"/>
    <w:rsid w:val="00A01C2E"/>
    <w:rsid w:val="00A82E08"/>
    <w:rsid w:val="00AA344E"/>
    <w:rsid w:val="00AC66B3"/>
    <w:rsid w:val="00B07D98"/>
    <w:rsid w:val="00B30B27"/>
    <w:rsid w:val="00B33546"/>
    <w:rsid w:val="00B67711"/>
    <w:rsid w:val="00CF27C2"/>
    <w:rsid w:val="00CF731B"/>
    <w:rsid w:val="00D52A62"/>
    <w:rsid w:val="00D64EA8"/>
    <w:rsid w:val="00DA769E"/>
    <w:rsid w:val="00E02685"/>
    <w:rsid w:val="00F178A8"/>
    <w:rsid w:val="00F21BB0"/>
    <w:rsid w:val="00F45F4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31B40D-E27A-43CA-9186-5C83EDD1E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7A627F99524420DAA823BFF14EF85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A24618-721A-4A5A-9A00-06AB919B226C}"/>
      </w:docPartPr>
      <w:docPartBody>
        <w:p w:rsidR="00C20583" w:rsidRDefault="00C20583">
          <w:pPr>
            <w:pStyle w:val="D7A627F99524420DAA823BFF14EF853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583"/>
    <w:rsid w:val="000E0C68"/>
    <w:rsid w:val="004D322A"/>
    <w:rsid w:val="00C2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7A627F99524420DAA823BFF14EF8534">
    <w:name w:val="D7A627F99524420DAA823BFF14EF85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Резников+</dc:creator>
  <cp:keywords/>
  <dc:description>SA08.12.2025 ZO09.12.2025 DE09.12.2025 </dc:description>
  <cp:lastModifiedBy>Жарков М.А.</cp:lastModifiedBy>
  <cp:revision>5</cp:revision>
  <cp:lastPrinted>2025-12-09T15:59:00Z</cp:lastPrinted>
  <dcterms:created xsi:type="dcterms:W3CDTF">2025-12-08T13:54:00Z</dcterms:created>
  <dcterms:modified xsi:type="dcterms:W3CDTF">2025-12-10T07:18:00Z</dcterms:modified>
</cp:coreProperties>
</file>