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6AEBC93AEB946B9A9A97717471455E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E5644" w:rsidRDefault="00545F85" w:rsidP="008E5644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6AEBC93AEB946B9A9A97717471455E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E5644" w:rsidRPr="008E5644" w:rsidRDefault="008E5644" w:rsidP="008E5644">
      <w:pPr>
        <w:pStyle w:val="1"/>
      </w:pPr>
      <w:r w:rsidRPr="008E5644">
        <w:t xml:space="preserve">О Федеральном законе </w:t>
      </w:r>
      <w:r>
        <w:t>"</w:t>
      </w:r>
      <w:r w:rsidRPr="008E5644">
        <w:t xml:space="preserve">О внесении изменений </w:t>
      </w:r>
    </w:p>
    <w:p w:rsidR="008E5644" w:rsidRDefault="008E5644" w:rsidP="008E5644">
      <w:pPr>
        <w:pStyle w:val="2"/>
      </w:pPr>
      <w:r>
        <w:t>в статьи 246</w:t>
      </w:r>
      <w:r>
        <w:rPr>
          <w:vertAlign w:val="superscript"/>
        </w:rPr>
        <w:t>3</w:t>
      </w:r>
      <w:r>
        <w:t xml:space="preserve"> и 427 части второй Налогового кодекса </w:t>
      </w:r>
    </w:p>
    <w:p w:rsidR="008E5644" w:rsidRDefault="008E5644" w:rsidP="008E5644">
      <w:pPr>
        <w:pStyle w:val="2"/>
      </w:pPr>
      <w:r>
        <w:t>Российской Федерации"</w:t>
      </w:r>
    </w:p>
    <w:p w:rsidR="008E5644" w:rsidRDefault="008E5644" w:rsidP="008E5644">
      <w:pPr>
        <w:pStyle w:val="2"/>
        <w:rPr>
          <w:szCs w:val="28"/>
        </w:rPr>
      </w:pPr>
    </w:p>
    <w:p w:rsidR="008E5644" w:rsidRDefault="008E5644" w:rsidP="008E5644">
      <w:pPr>
        <w:pStyle w:val="2"/>
      </w:pPr>
    </w:p>
    <w:p w:rsidR="008E5644" w:rsidRDefault="008E5644" w:rsidP="008E5644">
      <w:pPr>
        <w:pStyle w:val="2"/>
      </w:pPr>
    </w:p>
    <w:p w:rsidR="008E5644" w:rsidRDefault="008E5644">
      <w:r>
        <w:t>Рассмотрев принятый Государственной Думой Федерального Собрания Российской Федерации 14 октября 2025 года Федеральный закон "</w:t>
      </w:r>
      <w:r>
        <w:rPr>
          <w:bCs/>
          <w:szCs w:val="26"/>
        </w:rPr>
        <w:t>О внесении изменений в статьи 246</w:t>
      </w:r>
      <w:r>
        <w:rPr>
          <w:bCs/>
          <w:szCs w:val="26"/>
          <w:vertAlign w:val="superscript"/>
        </w:rPr>
        <w:t>3</w:t>
      </w:r>
      <w:r>
        <w:rPr>
          <w:bCs/>
          <w:szCs w:val="26"/>
        </w:rPr>
        <w:t xml:space="preserve"> и 427 части второй Налогового кодекса Российской Федерации</w:t>
      </w:r>
      <w:r>
        <w:t xml:space="preserve">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</w:t>
      </w:r>
      <w:bookmarkStart w:id="0" w:name="_GoBack"/>
      <w:bookmarkEnd w:id="0"/>
      <w:r w:rsidRPr="00B51544">
        <w:rPr>
          <w:b/>
          <w:spacing w:val="60"/>
          <w:szCs w:val="28"/>
        </w:rPr>
        <w:t>становляет</w:t>
      </w:r>
      <w:r>
        <w:t>:</w:t>
      </w:r>
    </w:p>
    <w:p w:rsidR="008E5644" w:rsidRDefault="008E5644" w:rsidP="00F069DB">
      <w:pPr>
        <w:spacing w:line="240" w:lineRule="auto"/>
      </w:pPr>
    </w:p>
    <w:p w:rsidR="008E5644" w:rsidRDefault="008E5644" w:rsidP="008E5644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 xml:space="preserve">О внесении изменений </w:t>
      </w:r>
      <w:r>
        <w:rPr>
          <w:bCs/>
          <w:szCs w:val="26"/>
        </w:rPr>
        <w:br/>
        <w:t>в статьи 246</w:t>
      </w:r>
      <w:r>
        <w:rPr>
          <w:bCs/>
          <w:szCs w:val="26"/>
          <w:vertAlign w:val="superscript"/>
        </w:rPr>
        <w:t>3</w:t>
      </w:r>
      <w:r>
        <w:rPr>
          <w:bCs/>
          <w:szCs w:val="26"/>
        </w:rPr>
        <w:t xml:space="preserve"> и 427 части второй Налогового кодекса Российской Федерации"</w:t>
      </w:r>
      <w:r>
        <w:t>.</w:t>
      </w:r>
    </w:p>
    <w:p w:rsidR="008E5644" w:rsidRDefault="008E5644" w:rsidP="008E5644">
      <w:r>
        <w:t>2. Настоящее постановление вступает в силу со дня его принятия.</w:t>
      </w:r>
    </w:p>
    <w:p w:rsidR="008E5644" w:rsidRDefault="008E5644" w:rsidP="00F069DB">
      <w:pPr>
        <w:spacing w:line="240" w:lineRule="auto"/>
      </w:pPr>
    </w:p>
    <w:p w:rsidR="008E5644" w:rsidRDefault="008E5644" w:rsidP="00F069DB">
      <w:pPr>
        <w:spacing w:line="240" w:lineRule="auto"/>
      </w:pPr>
    </w:p>
    <w:p w:rsidR="006E7FFB" w:rsidRDefault="006E7FFB" w:rsidP="00F069D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069DB" w:rsidRDefault="00F069DB" w:rsidP="00C74F19">
      <w:pPr>
        <w:pStyle w:val="ac"/>
      </w:pPr>
    </w:p>
    <w:p w:rsidR="00F069DB" w:rsidRDefault="00F069DB" w:rsidP="00C74F19">
      <w:pPr>
        <w:pStyle w:val="ac"/>
      </w:pPr>
    </w:p>
    <w:p w:rsidR="00F069DB" w:rsidRDefault="00F069DB" w:rsidP="00F069DB">
      <w:pPr>
        <w:pStyle w:val="ac"/>
      </w:pPr>
      <w:r>
        <w:t>Москва</w:t>
      </w:r>
    </w:p>
    <w:p w:rsidR="00F069DB" w:rsidRDefault="00F069DB" w:rsidP="00F069DB">
      <w:pPr>
        <w:pStyle w:val="ac"/>
      </w:pPr>
      <w:r>
        <w:t>22 октября 2025 года</w:t>
      </w:r>
    </w:p>
    <w:p w:rsidR="00F069DB" w:rsidRDefault="00F069DB" w:rsidP="00F069DB">
      <w:pPr>
        <w:pStyle w:val="ac"/>
      </w:pPr>
      <w:r>
        <w:t>№ 448-СФ</w:t>
      </w:r>
    </w:p>
    <w:sectPr w:rsidR="00F069D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7D60" w:rsidRDefault="00567D60">
      <w:pPr>
        <w:spacing w:line="240" w:lineRule="auto"/>
      </w:pPr>
      <w:r>
        <w:separator/>
      </w:r>
    </w:p>
  </w:endnote>
  <w:endnote w:type="continuationSeparator" w:id="0">
    <w:p w:rsidR="00567D60" w:rsidRDefault="00567D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E7EE88A-18CE-4074-A0BC-EF93CD4804C7}"/>
    <w:embedBold r:id="rId2" w:fontKey="{6920DA9D-EF46-4183-BA45-08BD774BE3F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B090272-85C4-4ACB-A170-3FB7309A066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E7FF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069DB">
      <w:rPr>
        <w:noProof/>
      </w:rPr>
      <w:t>sa10307.docx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B54B4">
      <w:rPr>
        <w:noProof/>
      </w:rPr>
      <w:t>22.10.25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069D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7FFB" w:rsidRDefault="006E7FFB" w:rsidP="006E7FF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069DB">
      <w:rPr>
        <w:noProof/>
      </w:rPr>
      <w:t>sa10307.docx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069D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7D60" w:rsidRDefault="00567D60">
      <w:pPr>
        <w:spacing w:line="240" w:lineRule="auto"/>
      </w:pPr>
      <w:r>
        <w:separator/>
      </w:r>
    </w:p>
  </w:footnote>
  <w:footnote w:type="continuationSeparator" w:id="0">
    <w:p w:rsidR="00567D60" w:rsidRDefault="00567D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069D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CC5"/>
    <w:rsid w:val="000B5F26"/>
    <w:rsid w:val="000D3F67"/>
    <w:rsid w:val="001057BD"/>
    <w:rsid w:val="00205211"/>
    <w:rsid w:val="002623D0"/>
    <w:rsid w:val="002A1E3D"/>
    <w:rsid w:val="002B772D"/>
    <w:rsid w:val="003114B9"/>
    <w:rsid w:val="003273F1"/>
    <w:rsid w:val="00341EB9"/>
    <w:rsid w:val="0035125E"/>
    <w:rsid w:val="00423816"/>
    <w:rsid w:val="004A68AB"/>
    <w:rsid w:val="00505068"/>
    <w:rsid w:val="00545F85"/>
    <w:rsid w:val="00567D60"/>
    <w:rsid w:val="005B2AEB"/>
    <w:rsid w:val="00636C74"/>
    <w:rsid w:val="006B3CC5"/>
    <w:rsid w:val="006E7FFB"/>
    <w:rsid w:val="00720496"/>
    <w:rsid w:val="00723EF8"/>
    <w:rsid w:val="0078182C"/>
    <w:rsid w:val="00885B74"/>
    <w:rsid w:val="008E5644"/>
    <w:rsid w:val="00910EF7"/>
    <w:rsid w:val="00997F4C"/>
    <w:rsid w:val="00A82E08"/>
    <w:rsid w:val="00AA344E"/>
    <w:rsid w:val="00B07D98"/>
    <w:rsid w:val="00B30B27"/>
    <w:rsid w:val="00B33546"/>
    <w:rsid w:val="00B67711"/>
    <w:rsid w:val="00CB54B4"/>
    <w:rsid w:val="00CF27C2"/>
    <w:rsid w:val="00CF731B"/>
    <w:rsid w:val="00DA769E"/>
    <w:rsid w:val="00E02685"/>
    <w:rsid w:val="00F069DB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3E34FF-AA62-4BA8-BB17-37CB610D6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979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6AEBC93AEB946B9A9A97717471455E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99DCE4A-9EF7-4DA7-914A-66CC98BD4EB2}"/>
      </w:docPartPr>
      <w:docPartBody>
        <w:p w:rsidR="00974136" w:rsidRDefault="00974136">
          <w:pPr>
            <w:pStyle w:val="B6AEBC93AEB946B9A9A97717471455E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136"/>
    <w:rsid w:val="0037077E"/>
    <w:rsid w:val="00591D5B"/>
    <w:rsid w:val="005D7508"/>
    <w:rsid w:val="0097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6AEBC93AEB946B9A9A97717471455E7">
    <w:name w:val="B6AEBC93AEB946B9A9A97717471455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SA15.10.2025 SS21.10.2025 </dc:description>
  <cp:lastModifiedBy>Жарков М.А.</cp:lastModifiedBy>
  <cp:revision>5</cp:revision>
  <cp:lastPrinted>2025-10-21T14:43:00Z</cp:lastPrinted>
  <dcterms:created xsi:type="dcterms:W3CDTF">2025-10-15T08:57:00Z</dcterms:created>
  <dcterms:modified xsi:type="dcterms:W3CDTF">2025-10-22T07:47:00Z</dcterms:modified>
</cp:coreProperties>
</file>