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109B658B1236469AB9148203D77D94D4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936CDD" w:rsidRDefault="00545F85" w:rsidP="00936CDD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109B658B1236469AB9148203D77D94D4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936CDD" w:rsidRDefault="00936CDD" w:rsidP="00936CDD">
      <w:pPr>
        <w:pStyle w:val="1"/>
        <w:rPr>
          <w:szCs w:val="28"/>
        </w:rPr>
      </w:pPr>
      <w:r w:rsidRPr="00996F04">
        <w:rPr>
          <w:szCs w:val="28"/>
        </w:rPr>
        <w:t xml:space="preserve">О Федеральном конституционном </w:t>
      </w:r>
      <w:r>
        <w:rPr>
          <w:szCs w:val="28"/>
        </w:rPr>
        <w:t>законе</w:t>
      </w:r>
    </w:p>
    <w:p w:rsidR="00936CDD" w:rsidRPr="00936CDD" w:rsidRDefault="00936CDD" w:rsidP="00936CDD">
      <w:pPr>
        <w:pStyle w:val="2"/>
      </w:pPr>
      <w:r w:rsidRPr="00936CDD">
        <w:t>"О внесении изменения в статью 6</w:t>
      </w:r>
    </w:p>
    <w:p w:rsidR="00936CDD" w:rsidRPr="00936CDD" w:rsidRDefault="00936CDD" w:rsidP="00936CDD">
      <w:pPr>
        <w:pStyle w:val="2"/>
      </w:pPr>
      <w:r w:rsidRPr="00936CDD">
        <w:t>Федерального конституционного закона</w:t>
      </w:r>
    </w:p>
    <w:p w:rsidR="00936CDD" w:rsidRPr="00936CDD" w:rsidRDefault="00936CDD" w:rsidP="00936CDD">
      <w:pPr>
        <w:pStyle w:val="2"/>
      </w:pPr>
      <w:r w:rsidRPr="00936CDD">
        <w:t>"О судебной системе Российской Федерации" </w:t>
      </w:r>
    </w:p>
    <w:p w:rsidR="00936CDD" w:rsidRPr="00936CDD" w:rsidRDefault="00936CDD" w:rsidP="00936CDD">
      <w:pPr>
        <w:pStyle w:val="2"/>
      </w:pPr>
    </w:p>
    <w:p w:rsidR="00936CDD" w:rsidRDefault="00936CDD" w:rsidP="00936CDD">
      <w:pPr>
        <w:pStyle w:val="2"/>
      </w:pPr>
    </w:p>
    <w:p w:rsidR="00936CDD" w:rsidRPr="00936CDD" w:rsidRDefault="00936CDD" w:rsidP="00936CDD">
      <w:pPr>
        <w:pStyle w:val="2"/>
      </w:pPr>
    </w:p>
    <w:p w:rsidR="00936CDD" w:rsidRDefault="00936CDD">
      <w:r w:rsidRPr="00936CDD">
        <w:t>Рассмотрев одобренный Государственной Думой Федерального Собрания Российской Федерации 16 декабря 2025</w:t>
      </w:r>
      <w:r>
        <w:t> </w:t>
      </w:r>
      <w:r w:rsidRPr="00936CDD">
        <w:t>года Федеральный конституционный закон "О внесении изменения в статью 6 Федераль</w:t>
      </w:r>
      <w:r>
        <w:t>ного конституционного закона "О </w:t>
      </w:r>
      <w:r w:rsidRPr="00936CDD">
        <w:t xml:space="preserve">судебной системе Российской Федерации" в соответствии </w:t>
      </w:r>
      <w:r>
        <w:t>с </w:t>
      </w:r>
      <w:r w:rsidRPr="00936CDD">
        <w:t xml:space="preserve">частью 2 статьи 108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936CDD" w:rsidRDefault="00936CDD"/>
    <w:p w:rsidR="00936CDD" w:rsidRPr="00936CDD" w:rsidRDefault="00936CDD" w:rsidP="00936CDD">
      <w:r w:rsidRPr="00936CDD">
        <w:t xml:space="preserve">1. Одобрить Федеральный конституционный закон </w:t>
      </w:r>
      <w:r>
        <w:t>"О </w:t>
      </w:r>
      <w:r w:rsidRPr="00936CDD">
        <w:t>внесении изменения в статью 6 Федерального конституционного закона "О судебной системе Российской Федерации".</w:t>
      </w:r>
    </w:p>
    <w:p w:rsidR="00936CDD" w:rsidRPr="00936CDD" w:rsidRDefault="00936CDD" w:rsidP="00936CDD">
      <w:r w:rsidRPr="00936CDD">
        <w:t>2. Считать принятым Федеральный конституционный закон "О внесении изменения в статью 6 Федерального конституционного закона "О судебной системе Российской Федерации".</w:t>
      </w:r>
    </w:p>
    <w:p w:rsidR="00936CDD" w:rsidRDefault="00936CDD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936CDD" w:rsidRPr="00936CDD" w:rsidRDefault="00936CDD" w:rsidP="00936CDD">
      <w:r w:rsidRPr="00936CDD">
        <w:lastRenderedPageBreak/>
        <w:t>3. Настоящее постановление вступает в силу со дня его принятия.</w:t>
      </w:r>
    </w:p>
    <w:p w:rsidR="00936CDD" w:rsidRDefault="00936CDD" w:rsidP="00936CDD"/>
    <w:p w:rsidR="00936CDD" w:rsidRDefault="00936CDD" w:rsidP="00936CDD"/>
    <w:p w:rsidR="00936CDD" w:rsidRDefault="00936CDD" w:rsidP="00936CDD"/>
    <w:p w:rsidR="00CD0935" w:rsidRDefault="00CD0935" w:rsidP="00CD0935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CD0935" w:rsidRDefault="00CD0935" w:rsidP="00CD0935">
      <w:pPr>
        <w:pStyle w:val="ac"/>
      </w:pPr>
    </w:p>
    <w:p w:rsidR="00CD0935" w:rsidRDefault="00CD0935" w:rsidP="00CD0935">
      <w:pPr>
        <w:pStyle w:val="af"/>
      </w:pPr>
      <w:r>
        <w:t>Москва</w:t>
      </w:r>
    </w:p>
    <w:p w:rsidR="00CD0935" w:rsidRDefault="00CD0935" w:rsidP="00CD0935">
      <w:pPr>
        <w:pStyle w:val="af"/>
      </w:pPr>
      <w:r>
        <w:t>19 декабря 2025 года</w:t>
      </w:r>
    </w:p>
    <w:p w:rsidR="00545F85" w:rsidRDefault="00CD0935" w:rsidP="00CD0935">
      <w:pPr>
        <w:pStyle w:val="ac"/>
      </w:pPr>
      <w:r>
        <w:t>№ 580-СФ</w:t>
      </w: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3C39" w:rsidRDefault="00FB3C39">
      <w:pPr>
        <w:spacing w:line="240" w:lineRule="auto"/>
      </w:pPr>
      <w:r>
        <w:separator/>
      </w:r>
    </w:p>
  </w:endnote>
  <w:endnote w:type="continuationSeparator" w:id="0">
    <w:p w:rsidR="00FB3C39" w:rsidRDefault="00FB3C3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EC8C6344-15DC-4931-B0A2-6A0A4D2D99DF}"/>
    <w:embedBold r:id="rId2" w:fontKey="{01455E90-FE2B-472B-BB1A-0128DFB32D4A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4F52EBFA-0F00-4B45-9352-0AC43484E403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00CCF" w:rsidRDefault="00A00CCF" w:rsidP="00A00CC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D0935">
      <w:rPr>
        <w:noProof/>
      </w:rPr>
      <w:t>qa10511.docx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CD0935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00CCF" w:rsidRDefault="00A00CCF" w:rsidP="00A00CC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D0935">
      <w:rPr>
        <w:noProof/>
      </w:rPr>
      <w:t>qa10511.docx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CD0935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3C39" w:rsidRDefault="00FB3C39">
      <w:pPr>
        <w:spacing w:line="240" w:lineRule="auto"/>
      </w:pPr>
      <w:r>
        <w:separator/>
      </w:r>
    </w:p>
  </w:footnote>
  <w:footnote w:type="continuationSeparator" w:id="0">
    <w:p w:rsidR="00FB3C39" w:rsidRDefault="00FB3C3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805937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584"/>
    <w:rsid w:val="000D3F67"/>
    <w:rsid w:val="001057BD"/>
    <w:rsid w:val="00190584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720496"/>
    <w:rsid w:val="00723EF8"/>
    <w:rsid w:val="00771632"/>
    <w:rsid w:val="0078182C"/>
    <w:rsid w:val="00805937"/>
    <w:rsid w:val="00885B74"/>
    <w:rsid w:val="00910EF7"/>
    <w:rsid w:val="00936CDD"/>
    <w:rsid w:val="00997F4C"/>
    <w:rsid w:val="00A00CCF"/>
    <w:rsid w:val="00A82E08"/>
    <w:rsid w:val="00AA344E"/>
    <w:rsid w:val="00B07D98"/>
    <w:rsid w:val="00B30B27"/>
    <w:rsid w:val="00B33546"/>
    <w:rsid w:val="00B67711"/>
    <w:rsid w:val="00CD0935"/>
    <w:rsid w:val="00CF27C2"/>
    <w:rsid w:val="00CF731B"/>
    <w:rsid w:val="00DA769E"/>
    <w:rsid w:val="00E02685"/>
    <w:rsid w:val="00F178A8"/>
    <w:rsid w:val="00F21BB0"/>
    <w:rsid w:val="00F9160B"/>
    <w:rsid w:val="00FB3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7BEBE2-70C9-47D2-9BB8-B517F7F0E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styleId="af2">
    <w:name w:val="Body Text Indent"/>
    <w:basedOn w:val="a"/>
    <w:link w:val="af3"/>
    <w:rsid w:val="00936CDD"/>
    <w:pPr>
      <w:overflowPunct/>
      <w:autoSpaceDE/>
      <w:autoSpaceDN/>
      <w:adjustRightInd/>
      <w:spacing w:line="240" w:lineRule="auto"/>
      <w:ind w:left="0" w:firstLine="720"/>
      <w:jc w:val="center"/>
      <w:textAlignment w:val="auto"/>
    </w:pPr>
    <w:rPr>
      <w:rFonts w:ascii="Times New Roman" w:hAnsi="Times New Roman"/>
      <w:b/>
      <w:bCs/>
      <w:szCs w:val="24"/>
    </w:rPr>
  </w:style>
  <w:style w:type="character" w:customStyle="1" w:styleId="af3">
    <w:name w:val="Основной текст с отступом Знак"/>
    <w:basedOn w:val="a0"/>
    <w:link w:val="af2"/>
    <w:rsid w:val="00936CDD"/>
    <w:rPr>
      <w:rFonts w:ascii="Times New Roman" w:hAnsi="Times New Roman" w:cs="Times New Roman"/>
      <w:b/>
      <w:bCs/>
      <w:sz w:val="28"/>
      <w:szCs w:val="24"/>
      <w:lang w:eastAsia="ru-RU"/>
    </w:rPr>
  </w:style>
  <w:style w:type="paragraph" w:styleId="21">
    <w:name w:val="Body Text Indent 2"/>
    <w:basedOn w:val="a"/>
    <w:link w:val="22"/>
    <w:rsid w:val="00936CDD"/>
    <w:pPr>
      <w:overflowPunct/>
      <w:autoSpaceDE/>
      <w:autoSpaceDN/>
      <w:adjustRightInd/>
      <w:spacing w:line="240" w:lineRule="auto"/>
      <w:ind w:left="0" w:firstLine="720"/>
      <w:textAlignment w:val="auto"/>
    </w:pPr>
    <w:rPr>
      <w:szCs w:val="24"/>
    </w:rPr>
  </w:style>
  <w:style w:type="character" w:customStyle="1" w:styleId="22">
    <w:name w:val="Основной текст с отступом 2 Знак"/>
    <w:basedOn w:val="a0"/>
    <w:link w:val="21"/>
    <w:rsid w:val="00936CDD"/>
    <w:rPr>
      <w:rFonts w:ascii="NTHarmonica" w:hAnsi="NTHarmonica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662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09B658B1236469AB9148203D77D94D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FEA6822-320B-46C2-92C8-DFC4F83BFC36}"/>
      </w:docPartPr>
      <w:docPartBody>
        <w:p w:rsidR="00531997" w:rsidRDefault="00531997">
          <w:pPr>
            <w:pStyle w:val="109B658B1236469AB9148203D77D94D4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1997"/>
    <w:rsid w:val="0023327C"/>
    <w:rsid w:val="00531997"/>
    <w:rsid w:val="00CE5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109B658B1236469AB9148203D77D94D4">
    <w:name w:val="109B658B1236469AB9148203D77D94D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2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</dc:creator>
  <cp:keywords/>
  <dc:description>QA18.12.2025 QA18.12.2025 </dc:description>
  <cp:lastModifiedBy>Жарков М.А.</cp:lastModifiedBy>
  <cp:revision>4</cp:revision>
  <cp:lastPrinted>2025-12-19T05:36:00Z</cp:lastPrinted>
  <dcterms:created xsi:type="dcterms:W3CDTF">2025-12-18T07:21:00Z</dcterms:created>
  <dcterms:modified xsi:type="dcterms:W3CDTF">2025-12-19T05:45:00Z</dcterms:modified>
</cp:coreProperties>
</file>