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BD4F6186CEE409CB0D7B0E6FE0D5CE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253A3" w:rsidRDefault="00545F85" w:rsidP="00CF219D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BD4F6186CEE409CB0D7B0E6FE0D5CE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F219D" w:rsidRDefault="00CF219D" w:rsidP="00CF219D">
      <w:pPr>
        <w:pStyle w:val="1"/>
      </w:pPr>
      <w:r w:rsidRPr="007A28CA">
        <w:t xml:space="preserve">О </w:t>
      </w:r>
      <w:r>
        <w:t xml:space="preserve">Федеральном законе </w:t>
      </w:r>
      <w:r w:rsidRPr="001131A0">
        <w:t>"О внесении изменени</w:t>
      </w:r>
      <w:r>
        <w:t>й</w:t>
      </w:r>
    </w:p>
    <w:p w:rsidR="00CF219D" w:rsidRDefault="00CF219D" w:rsidP="00CF219D">
      <w:pPr>
        <w:pStyle w:val="2"/>
      </w:pPr>
      <w:r w:rsidRPr="00C93B24">
        <w:t xml:space="preserve">в </w:t>
      </w:r>
      <w:r>
        <w:t>отдельные законодательные акты</w:t>
      </w:r>
    </w:p>
    <w:p w:rsidR="00CF219D" w:rsidRDefault="00CF219D" w:rsidP="00CF219D">
      <w:pPr>
        <w:pStyle w:val="2"/>
      </w:pPr>
      <w:r>
        <w:t>Российской Федерации</w:t>
      </w:r>
      <w:r w:rsidRPr="00C93B24">
        <w:t>"</w:t>
      </w:r>
    </w:p>
    <w:p w:rsidR="00CF219D" w:rsidRDefault="00CF219D" w:rsidP="00CF219D">
      <w:pPr>
        <w:pStyle w:val="2"/>
      </w:pPr>
    </w:p>
    <w:p w:rsidR="00CF219D" w:rsidRDefault="00CF219D" w:rsidP="00CF219D">
      <w:pPr>
        <w:pStyle w:val="2"/>
      </w:pPr>
    </w:p>
    <w:p w:rsidR="00CF219D" w:rsidRDefault="00CF219D" w:rsidP="00CF219D">
      <w:pPr>
        <w:pStyle w:val="2"/>
      </w:pPr>
    </w:p>
    <w:p w:rsidR="00CF219D" w:rsidRDefault="00CF219D">
      <w:r w:rsidRPr="00CF219D">
        <w:t xml:space="preserve">Рассмотрев принятый Государственной Думой Федерального Собрания Российской Федерации 10 октября 2023 года Федеральный закон "О внесении изменений в отдельные законодательные акты Российской Федерации" в соответствии </w:t>
      </w:r>
      <w:r w:rsidR="007F3697" w:rsidRPr="007F3697">
        <w:br/>
      </w:r>
      <w:r w:rsidRPr="00CF219D">
        <w:t>со статьей 106 Конституции Российской Федерации</w:t>
      </w:r>
      <w:r w:rsidR="00120241">
        <w:t>,</w:t>
      </w:r>
      <w:r w:rsidRPr="00CF219D">
        <w:t xml:space="preserve"> Совет</w:t>
      </w:r>
      <w:r>
        <w:t xml:space="preserve">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F219D" w:rsidRDefault="00CF219D"/>
    <w:p w:rsidR="00CF219D" w:rsidRPr="00CF219D" w:rsidRDefault="00CF219D" w:rsidP="00CF219D">
      <w:r w:rsidRPr="00CF219D">
        <w:t xml:space="preserve">1. Одобрить Федеральный закон "О внесении изменений </w:t>
      </w:r>
      <w:r w:rsidRPr="00CF219D">
        <w:br/>
        <w:t>в отдельные законодательные акты Российской Федерации".</w:t>
      </w:r>
    </w:p>
    <w:p w:rsidR="00CF219D" w:rsidRPr="00CF219D" w:rsidRDefault="00CF219D" w:rsidP="00CF219D">
      <w:r w:rsidRPr="00CF219D">
        <w:t>2. Настоящее постановление вступает в силу со дня его принятия.</w:t>
      </w:r>
    </w:p>
    <w:p w:rsidR="00CF219D" w:rsidRDefault="00CF219D" w:rsidP="00CF219D"/>
    <w:p w:rsidR="00CF219D" w:rsidRDefault="00CF219D" w:rsidP="00CF219D"/>
    <w:p w:rsidR="00CF219D" w:rsidRDefault="00CF219D" w:rsidP="00CF219D"/>
    <w:p w:rsidR="007F3697" w:rsidRPr="0097564D" w:rsidRDefault="00CF219D" w:rsidP="007E6013">
      <w:pPr>
        <w:pStyle w:val="ac"/>
        <w:rPr>
          <w:b/>
        </w:rPr>
      </w:pPr>
      <w:r w:rsidRPr="0097564D">
        <w:rPr>
          <w:b/>
        </w:rPr>
        <w:t>Председатель</w:t>
      </w:r>
      <w:r w:rsidRPr="0097564D">
        <w:rPr>
          <w:b/>
        </w:rPr>
        <w:br/>
        <w:t>Совета Федерации</w:t>
      </w:r>
      <w:r w:rsidRPr="0097564D">
        <w:rPr>
          <w:b/>
        </w:rPr>
        <w:br/>
        <w:t>Федерального Собрания</w:t>
      </w:r>
      <w:r w:rsidRPr="0097564D">
        <w:rPr>
          <w:b/>
        </w:rPr>
        <w:br/>
        <w:t>Российской Федерации</w:t>
      </w:r>
      <w:r w:rsidRPr="0097564D">
        <w:rPr>
          <w:b/>
        </w:rPr>
        <w:tab/>
      </w:r>
      <w:r w:rsidRPr="0097564D">
        <w:rPr>
          <w:b/>
        </w:rPr>
        <w:tab/>
      </w:r>
      <w:r w:rsidR="007F3697" w:rsidRPr="0097564D">
        <w:rPr>
          <w:b/>
        </w:rPr>
        <w:t>В.И. МАТВИЕНКО</w:t>
      </w:r>
    </w:p>
    <w:p w:rsidR="00CF219D" w:rsidRDefault="00CF219D" w:rsidP="00CF219D">
      <w:pPr>
        <w:pStyle w:val="ac"/>
      </w:pPr>
    </w:p>
    <w:p w:rsidR="0097564D" w:rsidRDefault="0097564D" w:rsidP="00CF219D">
      <w:pPr>
        <w:pStyle w:val="ac"/>
      </w:pPr>
      <w:r>
        <w:t>Москва</w:t>
      </w:r>
    </w:p>
    <w:p w:rsidR="0097564D" w:rsidRDefault="0097564D" w:rsidP="00CF219D">
      <w:pPr>
        <w:pStyle w:val="ac"/>
      </w:pPr>
      <w:r>
        <w:t>11 октября 2023 года</w:t>
      </w:r>
    </w:p>
    <w:p w:rsidR="0097564D" w:rsidRDefault="0097564D" w:rsidP="00CF219D">
      <w:pPr>
        <w:pStyle w:val="ac"/>
      </w:pPr>
      <w:r>
        <w:t>№ 590-СФ</w:t>
      </w:r>
    </w:p>
    <w:sectPr w:rsidR="0097564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78C" w:rsidRDefault="0047578C">
      <w:pPr>
        <w:spacing w:line="240" w:lineRule="auto"/>
      </w:pPr>
      <w:r>
        <w:separator/>
      </w:r>
    </w:p>
  </w:endnote>
  <w:endnote w:type="continuationSeparator" w:id="0">
    <w:p w:rsidR="0047578C" w:rsidRDefault="004757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7DDA4A2-F6A2-4D34-99FD-8D574DE6CA12}"/>
    <w:embedBold r:id="rId2" w:fontKey="{8746A6E4-22EF-451A-AF45-28D07973D47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4DEDA9C-F265-4F83-8B82-CB1482E13DB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7578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564D">
      <w:rPr>
        <w:noProof/>
      </w:rPr>
      <w:t>qa8470.docx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D2134">
      <w:rPr>
        <w:noProof/>
      </w:rPr>
      <w:t>11.10.23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7564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F3697" w:rsidRDefault="00A940E4" w:rsidP="007F3697">
    <w:pPr>
      <w:pStyle w:val="a9"/>
    </w:pPr>
    <w:fldSimple w:instr=" FILENAME  \* MERGEFORMAT ">
      <w:r w:rsidR="0097564D">
        <w:rPr>
          <w:noProof/>
        </w:rPr>
        <w:t>qa8470.docx</w:t>
      </w:r>
    </w:fldSimple>
    <w:r w:rsidR="007F3697">
      <w:t xml:space="preserve">   </w:t>
    </w:r>
    <w:fldSimple w:instr=" USERINITIALS  \* MERGEFORMAT ">
      <w:r w:rsidR="0097564D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78C" w:rsidRDefault="0047578C">
      <w:pPr>
        <w:spacing w:line="240" w:lineRule="auto"/>
      </w:pPr>
      <w:r>
        <w:separator/>
      </w:r>
    </w:p>
  </w:footnote>
  <w:footnote w:type="continuationSeparator" w:id="0">
    <w:p w:rsidR="0047578C" w:rsidRDefault="004757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7564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BE"/>
    <w:rsid w:val="000D3F67"/>
    <w:rsid w:val="001057BD"/>
    <w:rsid w:val="00120241"/>
    <w:rsid w:val="00205211"/>
    <w:rsid w:val="002623D0"/>
    <w:rsid w:val="002A1E3D"/>
    <w:rsid w:val="002B772D"/>
    <w:rsid w:val="003114B9"/>
    <w:rsid w:val="003253A3"/>
    <w:rsid w:val="003273F1"/>
    <w:rsid w:val="0035125E"/>
    <w:rsid w:val="00423816"/>
    <w:rsid w:val="0047578C"/>
    <w:rsid w:val="004A68AB"/>
    <w:rsid w:val="00505068"/>
    <w:rsid w:val="00545F85"/>
    <w:rsid w:val="005B2AEB"/>
    <w:rsid w:val="00720496"/>
    <w:rsid w:val="00723EF8"/>
    <w:rsid w:val="0078182C"/>
    <w:rsid w:val="007F3697"/>
    <w:rsid w:val="00885B74"/>
    <w:rsid w:val="008D2134"/>
    <w:rsid w:val="00910EF7"/>
    <w:rsid w:val="0097564D"/>
    <w:rsid w:val="00997F4C"/>
    <w:rsid w:val="00A82E08"/>
    <w:rsid w:val="00A940E4"/>
    <w:rsid w:val="00AA344E"/>
    <w:rsid w:val="00B07D98"/>
    <w:rsid w:val="00B30B27"/>
    <w:rsid w:val="00B33546"/>
    <w:rsid w:val="00B67711"/>
    <w:rsid w:val="00CF219D"/>
    <w:rsid w:val="00CF27C2"/>
    <w:rsid w:val="00CF731B"/>
    <w:rsid w:val="00DA769E"/>
    <w:rsid w:val="00E02685"/>
    <w:rsid w:val="00F178A8"/>
    <w:rsid w:val="00F21BB0"/>
    <w:rsid w:val="00F9160B"/>
    <w:rsid w:val="00FE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B806F3-6301-4E9D-B701-C09ECCA86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BD4F6186CEE409CB0D7B0E6FE0D5C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DC2957-B47D-4D6D-90FA-F8CAF54F9033}"/>
      </w:docPartPr>
      <w:docPartBody>
        <w:p w:rsidR="000A307A" w:rsidRDefault="000A307A">
          <w:pPr>
            <w:pStyle w:val="DBD4F6186CEE409CB0D7B0E6FE0D5CE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07A"/>
    <w:rsid w:val="000A307A"/>
    <w:rsid w:val="00177475"/>
    <w:rsid w:val="008A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BD4F6186CEE409CB0D7B0E6FE0D5CEA">
    <w:name w:val="DBD4F6186CEE409CB0D7B0E6FE0D5C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Абзалов+</dc:creator>
  <cp:keywords/>
  <dc:description>QA10.10.2023 QA10.10.2023 QA10.10.2023 RT10.10.2023</dc:description>
  <cp:lastModifiedBy>Беляевская Н.А.</cp:lastModifiedBy>
  <cp:revision>2</cp:revision>
  <cp:lastPrinted>2023-10-10T13:37:00Z</cp:lastPrinted>
  <dcterms:created xsi:type="dcterms:W3CDTF">2023-10-11T07:15:00Z</dcterms:created>
  <dcterms:modified xsi:type="dcterms:W3CDTF">2023-10-11T07:15:00Z</dcterms:modified>
</cp:coreProperties>
</file>