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C4DB922E4A04E5881DE292163F7C17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046A95" w:rsidRPr="00046A95" w:rsidRDefault="00046A95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C4DB922E4A04E5881DE292163F7C17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46A95" w:rsidRDefault="00046A95" w:rsidP="00046A95">
      <w:pPr>
        <w:pStyle w:val="1"/>
      </w:pPr>
      <w:r>
        <w:t xml:space="preserve">О Федеральном законе "О ратификации Соглашения </w:t>
      </w:r>
    </w:p>
    <w:p w:rsidR="00046A95" w:rsidRDefault="00046A95" w:rsidP="00046A95">
      <w:pPr>
        <w:pStyle w:val="2"/>
      </w:pPr>
      <w:r>
        <w:t xml:space="preserve">между Российской Федерацией и Республикой Джибути </w:t>
      </w:r>
    </w:p>
    <w:p w:rsidR="00046A95" w:rsidRDefault="00046A95" w:rsidP="00046A95">
      <w:pPr>
        <w:pStyle w:val="2"/>
      </w:pPr>
      <w:r>
        <w:t xml:space="preserve">о передаче для отбывания наказания лиц, </w:t>
      </w:r>
    </w:p>
    <w:p w:rsidR="00046A95" w:rsidRDefault="00046A95" w:rsidP="00046A95">
      <w:pPr>
        <w:pStyle w:val="2"/>
      </w:pPr>
      <w:r>
        <w:t>осужденных к лишению свободы"</w:t>
      </w:r>
    </w:p>
    <w:p w:rsidR="00046A95" w:rsidRDefault="00046A95" w:rsidP="00046A95">
      <w:pPr>
        <w:pStyle w:val="2"/>
      </w:pPr>
    </w:p>
    <w:p w:rsidR="00046A95" w:rsidRDefault="00046A95" w:rsidP="00046A95">
      <w:pPr>
        <w:pStyle w:val="2"/>
        <w:rPr>
          <w:bCs/>
        </w:rPr>
      </w:pPr>
    </w:p>
    <w:p w:rsidR="00046A95" w:rsidRPr="0077100A" w:rsidRDefault="00046A95" w:rsidP="00046A95">
      <w:pPr>
        <w:pStyle w:val="2"/>
        <w:rPr>
          <w:bCs/>
          <w:sz w:val="20"/>
        </w:rPr>
      </w:pPr>
    </w:p>
    <w:p w:rsidR="00046A95" w:rsidRDefault="00046A95">
      <w:r>
        <w:t xml:space="preserve">Рассмотрев принятый Государственной Думой Федерального Собрания Российской Федерации 13 января 2026 года Федеральный закон "О ратификации Соглашения между Российской Федерацией и Республикой Джибути о передаче для отбывания наказания лиц, осужденных к лишению свободы" </w:t>
      </w:r>
      <w:r>
        <w:br/>
        <w:t xml:space="preserve">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</w:t>
      </w:r>
      <w:bookmarkStart w:id="0" w:name="_GoBack"/>
      <w:bookmarkEnd w:id="0"/>
      <w:r w:rsidRPr="00B51544">
        <w:rPr>
          <w:b/>
          <w:spacing w:val="60"/>
          <w:szCs w:val="28"/>
        </w:rPr>
        <w:t>новляет</w:t>
      </w:r>
      <w:r>
        <w:t>:</w:t>
      </w:r>
    </w:p>
    <w:p w:rsidR="00046A95" w:rsidRDefault="00046A95" w:rsidP="00E93CF3">
      <w:pPr>
        <w:spacing w:line="240" w:lineRule="auto"/>
      </w:pPr>
    </w:p>
    <w:p w:rsidR="00046A95" w:rsidRDefault="00046A95" w:rsidP="00046A95">
      <w:r>
        <w:t xml:space="preserve">1. Одобрить Федеральный закон "О ратификации Соглашения между Российской Федерацией и Республикой Джибути о передаче для отбывания наказания лиц, осужденных </w:t>
      </w:r>
      <w:r>
        <w:br/>
        <w:t>к лишению свободы".</w:t>
      </w:r>
    </w:p>
    <w:p w:rsidR="00046A95" w:rsidRDefault="00046A95" w:rsidP="00046A95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046A95" w:rsidRDefault="00046A95" w:rsidP="00E93CF3">
      <w:pPr>
        <w:spacing w:line="240" w:lineRule="auto"/>
        <w:rPr>
          <w:rFonts w:cs="Arial"/>
          <w:szCs w:val="24"/>
        </w:rPr>
      </w:pPr>
    </w:p>
    <w:p w:rsidR="00046A95" w:rsidRDefault="00046A95" w:rsidP="0077100A">
      <w:pPr>
        <w:pStyle w:val="11"/>
      </w:pPr>
      <w:r>
        <w:t xml:space="preserve">Председатель </w:t>
      </w:r>
    </w:p>
    <w:p w:rsidR="00046A95" w:rsidRDefault="00046A95" w:rsidP="0077100A">
      <w:pPr>
        <w:pStyle w:val="11"/>
      </w:pPr>
      <w:r>
        <w:t xml:space="preserve">Совета Федерации </w:t>
      </w:r>
    </w:p>
    <w:p w:rsidR="00046A95" w:rsidRDefault="00046A95" w:rsidP="0077100A">
      <w:pPr>
        <w:pStyle w:val="11"/>
      </w:pPr>
      <w:r>
        <w:t>Федерального Собрания</w:t>
      </w:r>
    </w:p>
    <w:p w:rsidR="00E93CF3" w:rsidRDefault="00046A95" w:rsidP="0077100A">
      <w:pPr>
        <w:pStyle w:val="11"/>
      </w:pPr>
      <w:r>
        <w:t>Российской Федерации</w:t>
      </w:r>
      <w:r>
        <w:tab/>
      </w:r>
      <w:r>
        <w:tab/>
      </w:r>
      <w:r w:rsidR="00E93CF3">
        <w:t>В.И. МАТВИЕНКО</w:t>
      </w:r>
    </w:p>
    <w:p w:rsidR="0077100A" w:rsidRDefault="0077100A" w:rsidP="00046A95">
      <w:pPr>
        <w:pStyle w:val="ac"/>
      </w:pPr>
    </w:p>
    <w:p w:rsidR="0077100A" w:rsidRDefault="0077100A" w:rsidP="00545F85">
      <w:pPr>
        <w:pStyle w:val="af"/>
      </w:pPr>
      <w:r>
        <w:t>Москва</w:t>
      </w:r>
    </w:p>
    <w:p w:rsidR="0077100A" w:rsidRDefault="0077100A" w:rsidP="00545F85">
      <w:pPr>
        <w:pStyle w:val="af"/>
      </w:pPr>
      <w:r>
        <w:t>28 января 2026 года</w:t>
      </w:r>
    </w:p>
    <w:p w:rsidR="0077100A" w:rsidRPr="00482F30" w:rsidRDefault="0077100A" w:rsidP="00545F85">
      <w:pPr>
        <w:pStyle w:val="af"/>
      </w:pPr>
      <w:r>
        <w:t>№ 6-СФ</w:t>
      </w:r>
    </w:p>
    <w:sectPr w:rsidR="0077100A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0E5" w:rsidRDefault="008950E5">
      <w:pPr>
        <w:spacing w:line="240" w:lineRule="auto"/>
      </w:pPr>
      <w:r>
        <w:separator/>
      </w:r>
    </w:p>
  </w:endnote>
  <w:endnote w:type="continuationSeparator" w:id="0">
    <w:p w:rsidR="008950E5" w:rsidRDefault="008950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0B3B03F-A4F0-49C4-BEB5-DB43D200FEC7}"/>
    <w:embedBold r:id="rId2" w:fontKey="{124BC345-A8C5-4056-9568-28A9929DAF0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542916E-1651-4A14-8215-BD4AC38D26B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93CF3" w:rsidRDefault="00E93CF3" w:rsidP="00E93CF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7100A">
      <w:rPr>
        <w:noProof/>
      </w:rPr>
      <w:t>ss3104.docx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7100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93CF3" w:rsidRDefault="00E93CF3" w:rsidP="00E93CF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7100A">
      <w:rPr>
        <w:noProof/>
      </w:rPr>
      <w:t>ss3104.docx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7100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0E5" w:rsidRDefault="008950E5">
      <w:pPr>
        <w:spacing w:line="240" w:lineRule="auto"/>
      </w:pPr>
      <w:r>
        <w:separator/>
      </w:r>
    </w:p>
  </w:footnote>
  <w:footnote w:type="continuationSeparator" w:id="0">
    <w:p w:rsidR="008950E5" w:rsidRDefault="008950E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7100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4FB"/>
    <w:rsid w:val="00046A95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7100A"/>
    <w:rsid w:val="0078182C"/>
    <w:rsid w:val="00885B74"/>
    <w:rsid w:val="008950E5"/>
    <w:rsid w:val="008C4535"/>
    <w:rsid w:val="00910EF7"/>
    <w:rsid w:val="009264FB"/>
    <w:rsid w:val="00997F4C"/>
    <w:rsid w:val="00A82E08"/>
    <w:rsid w:val="00AA344E"/>
    <w:rsid w:val="00B07D98"/>
    <w:rsid w:val="00B30B27"/>
    <w:rsid w:val="00B33546"/>
    <w:rsid w:val="00B67711"/>
    <w:rsid w:val="00B90E57"/>
    <w:rsid w:val="00CF27C2"/>
    <w:rsid w:val="00CF731B"/>
    <w:rsid w:val="00DA769E"/>
    <w:rsid w:val="00E02685"/>
    <w:rsid w:val="00E93CF3"/>
    <w:rsid w:val="00F16600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96678A-996F-45A5-B5CA-954C89EF2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046A95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046A95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046A95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046A95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8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C4DB922E4A04E5881DE292163F7C1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FCECCC-F4F1-422B-9595-73D1480CED59}"/>
      </w:docPartPr>
      <w:docPartBody>
        <w:p w:rsidR="004F52A9" w:rsidRDefault="004F52A9">
          <w:pPr>
            <w:pStyle w:val="4C4DB922E4A04E5881DE292163F7C17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2A9"/>
    <w:rsid w:val="004F52A9"/>
    <w:rsid w:val="00C000D1"/>
    <w:rsid w:val="00FA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C4DB922E4A04E5881DE292163F7C17B">
    <w:name w:val="4C4DB922E4A04E5881DE292163F7C17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SS19.01.2026 SS19.01.2026 SA21.01.2026 </dc:description>
  <cp:lastModifiedBy>Жарков М.А.</cp:lastModifiedBy>
  <cp:revision>5</cp:revision>
  <cp:lastPrinted>2026-01-27T14:39:00Z</cp:lastPrinted>
  <dcterms:created xsi:type="dcterms:W3CDTF">2026-01-19T08:15:00Z</dcterms:created>
  <dcterms:modified xsi:type="dcterms:W3CDTF">2026-01-28T05:10:00Z</dcterms:modified>
</cp:coreProperties>
</file>