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6759C7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E778D0F0545A40E183590F0839B7AA0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A65107" w:rsidRDefault="00545F85" w:rsidP="00A65107">
            <w:pPr>
              <w:pStyle w:val="a6"/>
            </w:pPr>
          </w:p>
        </w:tc>
      </w:tr>
      <w:tr w:rsidR="00545F85" w:rsidRPr="00545F85" w:rsidTr="006759C7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E778D0F0545A40E183590F0839B7AA0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A65107" w:rsidRDefault="00A65107" w:rsidP="006759C7">
      <w:pPr>
        <w:pStyle w:val="1"/>
        <w:spacing w:before="480"/>
      </w:pPr>
      <w:r w:rsidRPr="00A65107">
        <w:t xml:space="preserve">О Федеральном законе "О внесении изменения </w:t>
      </w:r>
    </w:p>
    <w:p w:rsidR="00A65107" w:rsidRDefault="00A65107" w:rsidP="00A65107">
      <w:pPr>
        <w:pStyle w:val="2"/>
      </w:pPr>
      <w:r w:rsidRPr="00A65107">
        <w:t xml:space="preserve">в Федеральный закон "О дополнительных гарантиях </w:t>
      </w:r>
    </w:p>
    <w:p w:rsidR="00A65107" w:rsidRDefault="00A65107" w:rsidP="00A65107">
      <w:pPr>
        <w:pStyle w:val="2"/>
      </w:pPr>
      <w:r w:rsidRPr="00A65107">
        <w:t xml:space="preserve">социальной защиты судей и работников аппаратов судов </w:t>
      </w:r>
    </w:p>
    <w:p w:rsidR="00A65107" w:rsidRPr="00A65107" w:rsidRDefault="00A65107" w:rsidP="00A65107">
      <w:pPr>
        <w:pStyle w:val="2"/>
      </w:pPr>
      <w:r w:rsidRPr="00A65107">
        <w:t>Российской Федерации"</w:t>
      </w:r>
    </w:p>
    <w:p w:rsidR="00A65107" w:rsidRDefault="00A65107" w:rsidP="00A65107">
      <w:pPr>
        <w:pStyle w:val="2"/>
      </w:pPr>
    </w:p>
    <w:p w:rsidR="00A65107" w:rsidRPr="00A65107" w:rsidRDefault="00A65107" w:rsidP="00A65107">
      <w:pPr>
        <w:pStyle w:val="2"/>
      </w:pPr>
    </w:p>
    <w:p w:rsidR="00A65107" w:rsidRDefault="00A65107">
      <w:r w:rsidRPr="00A65107">
        <w:t xml:space="preserve">Рассмотрев принятый Государственной Думой Федерального Собрания Российской Федерации 24 марта 2026 года Федеральный закон "О внесении изменения в Федеральный закон "О дополнительных гарантиях социальной защиты судей и работников аппаратов судов Российской Федерации" </w:t>
      </w:r>
      <w:r>
        <w:br/>
      </w:r>
      <w:r w:rsidRPr="00A65107">
        <w:t xml:space="preserve">в соответствии со статьей 106 Конституции Российской Федерации,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A65107" w:rsidRDefault="00A65107"/>
    <w:p w:rsidR="00A65107" w:rsidRPr="00A65107" w:rsidRDefault="00A65107" w:rsidP="00A65107">
      <w:r w:rsidRPr="00A65107">
        <w:t xml:space="preserve">1. Одобрить Федеральный закон "О внесении изменения </w:t>
      </w:r>
      <w:r>
        <w:br/>
      </w:r>
      <w:r w:rsidRPr="00A65107">
        <w:t>в Федеральный закон "О дополнительных гарантиях социальной защиты судей и работников аппаратов судов Российской Федерации".</w:t>
      </w:r>
    </w:p>
    <w:p w:rsidR="00A65107" w:rsidRPr="00A65107" w:rsidRDefault="00A65107" w:rsidP="00A65107">
      <w:r w:rsidRPr="00A65107">
        <w:t>2. Настоящее постановление вступает в силу со дня его принятия.</w:t>
      </w:r>
    </w:p>
    <w:p w:rsidR="00A65107" w:rsidRPr="00A65107" w:rsidRDefault="00A65107" w:rsidP="00A65107"/>
    <w:p w:rsidR="00545F85" w:rsidRDefault="00545F85" w:rsidP="00545F85"/>
    <w:p w:rsidR="001B0BA0" w:rsidRDefault="001B0BA0" w:rsidP="006759C7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6759C7" w:rsidRDefault="006759C7" w:rsidP="006759C7">
      <w:pPr>
        <w:pStyle w:val="11"/>
      </w:pPr>
    </w:p>
    <w:p w:rsidR="006759C7" w:rsidRDefault="006759C7" w:rsidP="006759C7">
      <w:pPr>
        <w:pStyle w:val="ac"/>
      </w:pPr>
      <w:r>
        <w:t>Москва</w:t>
      </w:r>
    </w:p>
    <w:p w:rsidR="006759C7" w:rsidRDefault="006759C7" w:rsidP="006759C7">
      <w:pPr>
        <w:pStyle w:val="ac"/>
      </w:pPr>
      <w:r>
        <w:t>1 апреля 2026 года</w:t>
      </w:r>
    </w:p>
    <w:p w:rsidR="006759C7" w:rsidRPr="006759C7" w:rsidRDefault="006759C7" w:rsidP="006759C7">
      <w:pPr>
        <w:pStyle w:val="11"/>
        <w:rPr>
          <w:b w:val="0"/>
        </w:rPr>
      </w:pPr>
      <w:r w:rsidRPr="006759C7">
        <w:rPr>
          <w:b w:val="0"/>
        </w:rPr>
        <w:t>№ 1</w:t>
      </w:r>
      <w:r>
        <w:rPr>
          <w:b w:val="0"/>
          <w:lang w:val="en-US"/>
        </w:rPr>
        <w:t>0</w:t>
      </w:r>
      <w:r w:rsidRPr="006759C7">
        <w:rPr>
          <w:b w:val="0"/>
        </w:rPr>
        <w:t>9-СФ</w:t>
      </w:r>
    </w:p>
    <w:sectPr w:rsidR="006759C7" w:rsidRPr="006759C7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5FEB" w:rsidRDefault="00DA5FEB">
      <w:pPr>
        <w:spacing w:line="240" w:lineRule="auto"/>
      </w:pPr>
      <w:r>
        <w:separator/>
      </w:r>
    </w:p>
  </w:endnote>
  <w:endnote w:type="continuationSeparator" w:id="0">
    <w:p w:rsidR="00DA5FEB" w:rsidRDefault="00DA5F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C796113-C069-4BC9-847D-5DF9FD60B7E9}"/>
    <w:embedBold r:id="rId2" w:fontKey="{DD3A9D02-C269-4B4A-9968-CF900DD0A06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B9AEF54A-1AD8-4B7D-BB79-86CCBBFC0425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59C7" w:rsidRPr="001B0BA0" w:rsidRDefault="006759C7" w:rsidP="001B0BA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33B83">
      <w:rPr>
        <w:noProof/>
      </w:rPr>
      <w:t>zo7511.docx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33B83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59C7" w:rsidRPr="001B0BA0" w:rsidRDefault="006759C7" w:rsidP="001B0BA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33B83">
      <w:rPr>
        <w:noProof/>
      </w:rPr>
      <w:t>zo7511.docx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33B83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5FEB" w:rsidRDefault="00DA5FEB">
      <w:pPr>
        <w:spacing w:line="240" w:lineRule="auto"/>
      </w:pPr>
      <w:r>
        <w:separator/>
      </w:r>
    </w:p>
  </w:footnote>
  <w:footnote w:type="continuationSeparator" w:id="0">
    <w:p w:rsidR="00DA5FEB" w:rsidRDefault="00DA5F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59C7" w:rsidRDefault="006759C7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A33B83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7AA"/>
    <w:rsid w:val="000D3F67"/>
    <w:rsid w:val="001057BD"/>
    <w:rsid w:val="001B0BA0"/>
    <w:rsid w:val="00205211"/>
    <w:rsid w:val="002623D0"/>
    <w:rsid w:val="002A1E3D"/>
    <w:rsid w:val="002B772D"/>
    <w:rsid w:val="003114B9"/>
    <w:rsid w:val="003273F1"/>
    <w:rsid w:val="00336473"/>
    <w:rsid w:val="0035125E"/>
    <w:rsid w:val="00423816"/>
    <w:rsid w:val="004A68AB"/>
    <w:rsid w:val="00505068"/>
    <w:rsid w:val="00545F85"/>
    <w:rsid w:val="005B2AEB"/>
    <w:rsid w:val="0060413C"/>
    <w:rsid w:val="006759C7"/>
    <w:rsid w:val="00720496"/>
    <w:rsid w:val="00723EF8"/>
    <w:rsid w:val="0078182C"/>
    <w:rsid w:val="00885B74"/>
    <w:rsid w:val="00910EF7"/>
    <w:rsid w:val="00997F4C"/>
    <w:rsid w:val="00A33B83"/>
    <w:rsid w:val="00A65107"/>
    <w:rsid w:val="00A82E08"/>
    <w:rsid w:val="00AA344E"/>
    <w:rsid w:val="00B07D98"/>
    <w:rsid w:val="00B227AA"/>
    <w:rsid w:val="00B30B27"/>
    <w:rsid w:val="00B33546"/>
    <w:rsid w:val="00B67711"/>
    <w:rsid w:val="00CF27C2"/>
    <w:rsid w:val="00CF731B"/>
    <w:rsid w:val="00DA5FE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569723-886F-4684-A37A-BA29D8CE6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543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778D0F0545A40E183590F0839B7AA0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4D1522D-ABB4-4015-A3C5-79BA6D0E4551}"/>
      </w:docPartPr>
      <w:docPartBody>
        <w:p w:rsidR="00BD210B" w:rsidRDefault="00BD210B">
          <w:pPr>
            <w:pStyle w:val="E778D0F0545A40E183590F0839B7AA0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10B"/>
    <w:rsid w:val="00316DAF"/>
    <w:rsid w:val="00812ACC"/>
    <w:rsid w:val="00BD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E778D0F0545A40E183590F0839B7AA0A">
    <w:name w:val="E778D0F0545A40E183590F0839B7AA0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ZO27.03.2026 QA30.03.2026 </dc:description>
  <cp:lastModifiedBy>Кучерова О.М.</cp:lastModifiedBy>
  <cp:revision>4</cp:revision>
  <cp:lastPrinted>2026-03-31T13:42:00Z</cp:lastPrinted>
  <dcterms:created xsi:type="dcterms:W3CDTF">2026-03-27T07:25:00Z</dcterms:created>
  <dcterms:modified xsi:type="dcterms:W3CDTF">2026-04-01T06:50:00Z</dcterms:modified>
</cp:coreProperties>
</file>