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AA2929067CFF4D4DB30513E28B1E818F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7A5D35" w:rsidRDefault="00545F85" w:rsidP="007A5D35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AA2929067CFF4D4DB30513E28B1E818F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7A5D35" w:rsidRDefault="007A5D35" w:rsidP="007A5D35">
      <w:pPr>
        <w:pStyle w:val="1"/>
        <w:rPr>
          <w:bCs/>
          <w:szCs w:val="28"/>
        </w:rPr>
      </w:pPr>
      <w:r>
        <w:t xml:space="preserve">О Федеральном </w:t>
      </w:r>
      <w:r>
        <w:rPr>
          <w:szCs w:val="28"/>
        </w:rPr>
        <w:t>законе "</w:t>
      </w:r>
      <w:r>
        <w:rPr>
          <w:bCs/>
          <w:szCs w:val="28"/>
        </w:rPr>
        <w:t>О внесении изменения</w:t>
      </w:r>
    </w:p>
    <w:p w:rsidR="007A5D35" w:rsidRPr="007A5D35" w:rsidRDefault="007A5D35" w:rsidP="007A5D35">
      <w:pPr>
        <w:pStyle w:val="2"/>
      </w:pPr>
      <w:r w:rsidRPr="007A5D35">
        <w:t>в статью 108 Воздушного кодекса</w:t>
      </w:r>
    </w:p>
    <w:p w:rsidR="007A5D35" w:rsidRPr="007A5D35" w:rsidRDefault="007A5D35" w:rsidP="007A5D35">
      <w:pPr>
        <w:pStyle w:val="2"/>
      </w:pPr>
      <w:r w:rsidRPr="007A5D35">
        <w:t>Российской Федерации"</w:t>
      </w:r>
    </w:p>
    <w:p w:rsidR="007A5D35" w:rsidRDefault="007A5D35" w:rsidP="007A5D35">
      <w:pPr>
        <w:pStyle w:val="2"/>
      </w:pPr>
    </w:p>
    <w:p w:rsidR="007A5D35" w:rsidRDefault="007A5D35" w:rsidP="007A5D35">
      <w:pPr>
        <w:pStyle w:val="2"/>
      </w:pPr>
    </w:p>
    <w:p w:rsidR="007A5D35" w:rsidRDefault="007A5D35" w:rsidP="007A5D35">
      <w:pPr>
        <w:pStyle w:val="2"/>
      </w:pPr>
    </w:p>
    <w:p w:rsidR="007A5D35" w:rsidRDefault="007A5D35">
      <w:r w:rsidRPr="007A5D35">
        <w:t xml:space="preserve">Рассмотрев принятый Государственной Думой Федерального Собрания Российской Федерации 26 февраля 2026 года Федеральный закон "О внесении изменения в статью 108 Воздушного кодекса Российской Федерации", в соответствии </w:t>
      </w:r>
      <w:r>
        <w:br/>
      </w:r>
      <w:r w:rsidRPr="007A5D35">
        <w:t xml:space="preserve">с частью 4 статьи 105 Конституции Российской Федерации </w:t>
      </w:r>
      <w:r>
        <w:br/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7A5D35" w:rsidRDefault="007A5D35"/>
    <w:p w:rsidR="007A5D35" w:rsidRPr="007A5D35" w:rsidRDefault="007A5D35" w:rsidP="007A5D35">
      <w:r w:rsidRPr="007A5D35">
        <w:t xml:space="preserve">1. Одобрить Федеральный закон "О внесении изменения </w:t>
      </w:r>
      <w:r>
        <w:br/>
      </w:r>
      <w:r w:rsidRPr="007A5D35">
        <w:t>в статью 108 Воздушного кодекса Российской Федерации".</w:t>
      </w:r>
    </w:p>
    <w:p w:rsidR="007A5D35" w:rsidRPr="007A5D35" w:rsidRDefault="007A5D35" w:rsidP="007A5D35">
      <w:r w:rsidRPr="007A5D35">
        <w:t>2. Настоящее постановление вступает в силу со дня его принятия.</w:t>
      </w:r>
    </w:p>
    <w:p w:rsidR="007A5D35" w:rsidRDefault="007A5D35" w:rsidP="007A5D35"/>
    <w:p w:rsidR="007A5D35" w:rsidRDefault="007A5D35" w:rsidP="007A5D35"/>
    <w:p w:rsidR="007A5D35" w:rsidRDefault="007A5D35" w:rsidP="007A5D35"/>
    <w:p w:rsidR="0076023D" w:rsidRDefault="007A5D35" w:rsidP="007A33C0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r w:rsidR="0076023D">
        <w:t>В.И. МАТВИЕНКО</w:t>
      </w:r>
    </w:p>
    <w:p w:rsidR="00545F85" w:rsidRDefault="00545F85" w:rsidP="00545F85">
      <w:pPr>
        <w:pStyle w:val="af"/>
      </w:pPr>
    </w:p>
    <w:p w:rsidR="007A33C0" w:rsidRDefault="007A33C0" w:rsidP="00545F85">
      <w:pPr>
        <w:pStyle w:val="af"/>
      </w:pPr>
    </w:p>
    <w:p w:rsidR="007A33C0" w:rsidRDefault="007A33C0" w:rsidP="007A33C0">
      <w:pPr>
        <w:pStyle w:val="ac"/>
      </w:pPr>
      <w:r>
        <w:t>Москва</w:t>
      </w:r>
    </w:p>
    <w:p w:rsidR="007A33C0" w:rsidRDefault="007A33C0" w:rsidP="007A33C0">
      <w:pPr>
        <w:pStyle w:val="ac"/>
      </w:pPr>
      <w:r>
        <w:t>4 марта 2026 года</w:t>
      </w:r>
    </w:p>
    <w:p w:rsidR="007A33C0" w:rsidRDefault="007A33C0" w:rsidP="007A33C0">
      <w:pPr>
        <w:pStyle w:val="af"/>
      </w:pPr>
      <w:r>
        <w:t>№ 78-СФ</w:t>
      </w:r>
    </w:p>
    <w:sectPr w:rsidR="007A33C0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7F69" w:rsidRDefault="00CC7F69">
      <w:pPr>
        <w:spacing w:line="240" w:lineRule="auto"/>
      </w:pPr>
      <w:r>
        <w:separator/>
      </w:r>
    </w:p>
  </w:endnote>
  <w:endnote w:type="continuationSeparator" w:id="0">
    <w:p w:rsidR="00CC7F69" w:rsidRDefault="00CC7F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F068C2F6-7642-4DC4-9670-53F5B17312C2}"/>
    <w:embedBold r:id="rId2" w:fontKey="{5C94E3B6-5BF5-4F9F-B5AD-E7B5FF018C14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998391AE-5B4C-47B6-AA7F-61935DA6F682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76023D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7A33C0">
      <w:rPr>
        <w:noProof/>
      </w:rPr>
      <w:t>qa10662.docx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62728C">
      <w:rPr>
        <w:noProof/>
      </w:rPr>
      <w:t>04.03.26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7A33C0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76023D" w:rsidRDefault="0076023D" w:rsidP="0076023D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7A33C0">
      <w:rPr>
        <w:noProof/>
      </w:rPr>
      <w:t>qa10662.docx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7A33C0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7F69" w:rsidRDefault="00CC7F69">
      <w:pPr>
        <w:spacing w:line="240" w:lineRule="auto"/>
      </w:pPr>
      <w:r>
        <w:separator/>
      </w:r>
    </w:p>
  </w:footnote>
  <w:footnote w:type="continuationSeparator" w:id="0">
    <w:p w:rsidR="00CC7F69" w:rsidRDefault="00CC7F6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7A33C0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5764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65764"/>
    <w:rsid w:val="004A68AB"/>
    <w:rsid w:val="00505068"/>
    <w:rsid w:val="00545F85"/>
    <w:rsid w:val="005B2AEB"/>
    <w:rsid w:val="0062728C"/>
    <w:rsid w:val="00720496"/>
    <w:rsid w:val="00723EF8"/>
    <w:rsid w:val="0076023D"/>
    <w:rsid w:val="0078182C"/>
    <w:rsid w:val="007A33C0"/>
    <w:rsid w:val="007A5D35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CC7F69"/>
    <w:rsid w:val="00CF27C2"/>
    <w:rsid w:val="00CF731B"/>
    <w:rsid w:val="00DA769E"/>
    <w:rsid w:val="00E02685"/>
    <w:rsid w:val="00F10C76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C4492BE-73B9-490A-8EEC-395F8EE32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970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64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0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AA2929067CFF4D4DB30513E28B1E818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E62C1F9-8956-40AB-9002-D2FDC7F654DF}"/>
      </w:docPartPr>
      <w:docPartBody>
        <w:p w:rsidR="00425E67" w:rsidRDefault="00425E67">
          <w:pPr>
            <w:pStyle w:val="AA2929067CFF4D4DB30513E28B1E818F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5E67"/>
    <w:rsid w:val="003065A0"/>
    <w:rsid w:val="00425E67"/>
    <w:rsid w:val="00F04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AA2929067CFF4D4DB30513E28B1E818F">
    <w:name w:val="AA2929067CFF4D4DB30513E28B1E818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3</TotalTime>
  <Pages>1</Pages>
  <Words>124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экономической политике</dc:subject>
  <dc:creator>Заказчик - Коптева+</dc:creator>
  <cp:keywords/>
  <dc:description>QA02.03.2026 QA02.03.2026 </dc:description>
  <cp:lastModifiedBy>Жарков М.А.</cp:lastModifiedBy>
  <cp:revision>4</cp:revision>
  <cp:lastPrinted>2026-03-03T14:49:00Z</cp:lastPrinted>
  <dcterms:created xsi:type="dcterms:W3CDTF">2026-03-02T08:18:00Z</dcterms:created>
  <dcterms:modified xsi:type="dcterms:W3CDTF">2026-03-04T05:03:00Z</dcterms:modified>
</cp:coreProperties>
</file>