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4678412F87442BBAAD406BF106AD76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EF340E" w:rsidRPr="00EF340E" w:rsidRDefault="00EF340E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4678412F87442BBAAD406BF106AD76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F340E" w:rsidRPr="00EF340E" w:rsidRDefault="00EF340E" w:rsidP="00EF340E">
      <w:pPr>
        <w:pStyle w:val="1"/>
      </w:pPr>
      <w:r w:rsidRPr="00EF340E">
        <w:t xml:space="preserve">Об избрании Перминова Сергея Николаевича </w:t>
      </w:r>
    </w:p>
    <w:p w:rsidR="00EF340E" w:rsidRDefault="00EF340E" w:rsidP="00EF340E">
      <w:pPr>
        <w:pStyle w:val="2"/>
      </w:pPr>
      <w:r>
        <w:t xml:space="preserve">первым заместителем председателя Комитета </w:t>
      </w:r>
    </w:p>
    <w:p w:rsidR="00EF340E" w:rsidRDefault="00EF340E" w:rsidP="00EF340E">
      <w:pPr>
        <w:pStyle w:val="2"/>
      </w:pPr>
      <w:r>
        <w:t xml:space="preserve">Совета Федерации по Регламенту </w:t>
      </w:r>
    </w:p>
    <w:p w:rsidR="00EF340E" w:rsidRDefault="00EF340E" w:rsidP="00EF340E">
      <w:pPr>
        <w:pStyle w:val="2"/>
        <w:rPr>
          <w:rFonts w:ascii="Times New Roman" w:hAnsi="Times New Roman"/>
        </w:rPr>
      </w:pPr>
      <w:r>
        <w:t>и организации парламентской деятельности</w:t>
      </w:r>
      <w:r>
        <w:rPr>
          <w:rFonts w:ascii="Times New Roman" w:hAnsi="Times New Roman"/>
        </w:rPr>
        <w:t xml:space="preserve"> </w:t>
      </w:r>
    </w:p>
    <w:p w:rsidR="00EF340E" w:rsidRDefault="00EF340E" w:rsidP="00EF340E">
      <w:pPr>
        <w:pStyle w:val="2"/>
      </w:pPr>
    </w:p>
    <w:p w:rsidR="00EF340E" w:rsidRDefault="00EF340E" w:rsidP="00EF340E">
      <w:pPr>
        <w:pStyle w:val="2"/>
      </w:pPr>
    </w:p>
    <w:p w:rsidR="00EF340E" w:rsidRDefault="00EF340E" w:rsidP="00EF340E">
      <w:pPr>
        <w:pStyle w:val="2"/>
      </w:pPr>
    </w:p>
    <w:p w:rsidR="00EF340E" w:rsidRDefault="00EF340E">
      <w:r w:rsidRPr="00EF340E">
        <w:t>В соответствии с частью</w:t>
      </w:r>
      <w:r>
        <w:t> 1 статьи </w:t>
      </w:r>
      <w:r w:rsidRPr="00EF340E">
        <w:t xml:space="preserve">29 Регламента Совета Федерации Федерального Собрания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EF340E" w:rsidRDefault="00EF340E" w:rsidP="00315289">
      <w:pPr>
        <w:spacing w:line="240" w:lineRule="auto"/>
      </w:pPr>
    </w:p>
    <w:p w:rsidR="00EF340E" w:rsidRPr="00EF340E" w:rsidRDefault="00EF340E" w:rsidP="00EF340E">
      <w:r w:rsidRPr="00EF340E">
        <w:t xml:space="preserve">1. Утвердить решение Комитета Совета Федерации </w:t>
      </w:r>
      <w:r>
        <w:br/>
      </w:r>
      <w:r w:rsidRPr="00EF340E">
        <w:t xml:space="preserve">по Регламенту и организации парламентской деятельности </w:t>
      </w:r>
      <w:r>
        <w:br/>
      </w:r>
      <w:r w:rsidRPr="00EF340E">
        <w:t xml:space="preserve">об избрании Перминова Сергея Николаевича первым заместителем председателя Комитета Совета Федерации </w:t>
      </w:r>
      <w:r>
        <w:br/>
      </w:r>
      <w:r w:rsidRPr="00EF340E">
        <w:t>по Регламенту и организации парламентской деятельности.</w:t>
      </w:r>
    </w:p>
    <w:p w:rsidR="00EF340E" w:rsidRPr="00EF340E" w:rsidRDefault="00EF340E" w:rsidP="00EF340E">
      <w:r w:rsidRPr="00EF340E">
        <w:t>2. Настоящее постановление вступает в силу со дня его принятия.</w:t>
      </w:r>
    </w:p>
    <w:p w:rsidR="00EF340E" w:rsidRPr="00EF340E" w:rsidRDefault="00EF340E" w:rsidP="00315289">
      <w:pPr>
        <w:spacing w:line="240" w:lineRule="auto"/>
      </w:pPr>
    </w:p>
    <w:p w:rsidR="00EF340E" w:rsidRPr="00EF340E" w:rsidRDefault="00EF340E" w:rsidP="00315289">
      <w:pPr>
        <w:spacing w:line="240" w:lineRule="auto"/>
      </w:pPr>
    </w:p>
    <w:p w:rsidR="002A0C1A" w:rsidRDefault="00EF340E" w:rsidP="00315289">
      <w:pPr>
        <w:pStyle w:val="11"/>
      </w:pPr>
      <w:r>
        <w:t xml:space="preserve">Председатель 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2A0C1A">
        <w:t>В.И. МАТВИЕНКО</w:t>
      </w:r>
    </w:p>
    <w:p w:rsidR="00EF340E" w:rsidRDefault="00EF340E" w:rsidP="00EF340E">
      <w:pPr>
        <w:pStyle w:val="ac"/>
      </w:pPr>
    </w:p>
    <w:p w:rsidR="00315289" w:rsidRDefault="00315289" w:rsidP="00EF340E">
      <w:pPr>
        <w:pStyle w:val="ac"/>
      </w:pPr>
    </w:p>
    <w:p w:rsidR="00315289" w:rsidRDefault="00315289" w:rsidP="00315289">
      <w:pPr>
        <w:pStyle w:val="ac"/>
      </w:pPr>
      <w:r>
        <w:t>Москва</w:t>
      </w:r>
    </w:p>
    <w:p w:rsidR="00315289" w:rsidRDefault="00315289" w:rsidP="00315289">
      <w:pPr>
        <w:pStyle w:val="ac"/>
      </w:pPr>
      <w:r>
        <w:t>22 октября 2025 года</w:t>
      </w:r>
    </w:p>
    <w:p w:rsidR="00315289" w:rsidRDefault="00315289" w:rsidP="00315289">
      <w:pPr>
        <w:pStyle w:val="ac"/>
      </w:pPr>
      <w:r>
        <w:t>№ 4</w:t>
      </w:r>
      <w:r>
        <w:rPr>
          <w:lang w:val="en-US"/>
        </w:rPr>
        <w:t>67</w:t>
      </w:r>
      <w:r>
        <w:t>-СФ</w:t>
      </w:r>
    </w:p>
    <w:sectPr w:rsidR="0031528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5452" w:rsidRDefault="00105452">
      <w:pPr>
        <w:spacing w:line="240" w:lineRule="auto"/>
      </w:pPr>
      <w:r>
        <w:separator/>
      </w:r>
    </w:p>
  </w:endnote>
  <w:endnote w:type="continuationSeparator" w:id="0">
    <w:p w:rsidR="00105452" w:rsidRDefault="001054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E86EB7E5-5156-45AC-8F39-E62A0401B8B3}"/>
    <w:embedBold r:id="rId2" w:fontKey="{16E55A6E-60F1-473F-85C1-15FE0F905EC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EE99E2B-9619-4A71-AE0E-904B39AD366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2A0C1A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15289">
      <w:rPr>
        <w:noProof/>
      </w:rPr>
      <w:t>sa10331.docx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240477">
      <w:rPr>
        <w:noProof/>
      </w:rPr>
      <w:t>21.10.25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15289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A0C1A" w:rsidRDefault="002A0C1A" w:rsidP="002A0C1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15289">
      <w:rPr>
        <w:noProof/>
      </w:rPr>
      <w:t>sa10331.docx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1528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5452" w:rsidRDefault="00105452">
      <w:pPr>
        <w:spacing w:line="240" w:lineRule="auto"/>
      </w:pPr>
      <w:r>
        <w:separator/>
      </w:r>
    </w:p>
  </w:footnote>
  <w:footnote w:type="continuationSeparator" w:id="0">
    <w:p w:rsidR="00105452" w:rsidRDefault="001054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1528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684"/>
    <w:rsid w:val="000D3F67"/>
    <w:rsid w:val="00105452"/>
    <w:rsid w:val="001057BD"/>
    <w:rsid w:val="00205211"/>
    <w:rsid w:val="00240477"/>
    <w:rsid w:val="002623D0"/>
    <w:rsid w:val="002A0C1A"/>
    <w:rsid w:val="002A1E3D"/>
    <w:rsid w:val="002B772D"/>
    <w:rsid w:val="003114B9"/>
    <w:rsid w:val="0031528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77684"/>
    <w:rsid w:val="00EF340E"/>
    <w:rsid w:val="00F178A8"/>
    <w:rsid w:val="00F21BB0"/>
    <w:rsid w:val="00F46031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2D6928-D7E2-42EB-B3F6-A7F92812C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 Indent"/>
    <w:basedOn w:val="a"/>
    <w:link w:val="af3"/>
    <w:semiHidden/>
    <w:unhideWhenUsed/>
    <w:rsid w:val="00EF340E"/>
    <w:pPr>
      <w:overflowPunct/>
      <w:autoSpaceDE/>
      <w:autoSpaceDN/>
      <w:adjustRightInd/>
      <w:spacing w:line="240" w:lineRule="auto"/>
      <w:ind w:left="0" w:firstLine="709"/>
      <w:textAlignment w:val="auto"/>
    </w:pPr>
    <w:rPr>
      <w:rFonts w:ascii="Times New Roman" w:hAnsi="Times New Roman"/>
      <w:szCs w:val="24"/>
    </w:rPr>
  </w:style>
  <w:style w:type="character" w:customStyle="1" w:styleId="af3">
    <w:name w:val="Основной текст с отступом Знак"/>
    <w:basedOn w:val="a0"/>
    <w:link w:val="af2"/>
    <w:semiHidden/>
    <w:rsid w:val="00EF340E"/>
    <w:rPr>
      <w:rFonts w:ascii="Times New Roman" w:hAnsi="Times New Roman" w:cs="Times New Roman"/>
      <w:sz w:val="28"/>
      <w:szCs w:val="24"/>
      <w:lang w:eastAsia="ru-RU"/>
    </w:rPr>
  </w:style>
  <w:style w:type="paragraph" w:customStyle="1" w:styleId="12">
    <w:name w:val="ïîäïèñü1"/>
    <w:basedOn w:val="a"/>
    <w:rsid w:val="00EF340E"/>
    <w:pPr>
      <w:widowControl w:val="0"/>
      <w:tabs>
        <w:tab w:val="left" w:pos="6804"/>
      </w:tabs>
      <w:overflowPunct/>
      <w:spacing w:line="-278" w:lineRule="auto"/>
      <w:ind w:right="3686" w:firstLine="0"/>
      <w:jc w:val="left"/>
      <w:textAlignment w:val="auto"/>
    </w:pPr>
    <w:rPr>
      <w:b/>
      <w:bCs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573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4678412F87442BBAAD406BF106AD76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945E2F2-4D6F-43C0-B7FD-12A057C590F9}"/>
      </w:docPartPr>
      <w:docPartBody>
        <w:p w:rsidR="00A94E12" w:rsidRDefault="00A94E12">
          <w:pPr>
            <w:pStyle w:val="34678412F87442BBAAD406BF106AD76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E12"/>
    <w:rsid w:val="00135303"/>
    <w:rsid w:val="00A94E12"/>
    <w:rsid w:val="00CC6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4678412F87442BBAAD406BF106AD762">
    <w:name w:val="34678412F87442BBAAD406BF106AD76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Гусейнов+</dc:creator>
  <cp:keywords/>
  <dc:description>SA21.10.2025 QA21.10.2025 </dc:description>
  <cp:lastModifiedBy>Жарков М.А.</cp:lastModifiedBy>
  <cp:revision>4</cp:revision>
  <cp:lastPrinted>2025-10-21T14:40:00Z</cp:lastPrinted>
  <dcterms:created xsi:type="dcterms:W3CDTF">2025-10-21T07:41:00Z</dcterms:created>
  <dcterms:modified xsi:type="dcterms:W3CDTF">2025-10-21T15:03:00Z</dcterms:modified>
</cp:coreProperties>
</file>