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0406EFCCE96428AB8AB526DB0C0BB6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B432B8" w:rsidRDefault="00545F85" w:rsidP="000C1455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0406EFCCE96428AB8AB526DB0C0BB6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B5E8F" w:rsidRDefault="00DB5E8F" w:rsidP="00DB5E8F">
      <w:pPr>
        <w:pStyle w:val="1"/>
      </w:pPr>
      <w:r>
        <w:rPr>
          <w:bCs/>
          <w:szCs w:val="28"/>
        </w:rPr>
        <w:t xml:space="preserve">О Федеральном законе </w:t>
      </w:r>
      <w:r>
        <w:t>"О внесении изменений</w:t>
      </w:r>
    </w:p>
    <w:p w:rsidR="00DB5E8F" w:rsidRDefault="00DB5E8F" w:rsidP="00DB5E8F">
      <w:pPr>
        <w:pStyle w:val="2"/>
      </w:pPr>
      <w:r>
        <w:t>в статью 65 Водного кодекса Российской Федерации</w:t>
      </w:r>
    </w:p>
    <w:p w:rsidR="00DB5E8F" w:rsidRDefault="00DB5E8F" w:rsidP="00DB5E8F">
      <w:pPr>
        <w:pStyle w:val="2"/>
      </w:pPr>
      <w:r>
        <w:t>и статью 38 Федерального закона</w:t>
      </w:r>
    </w:p>
    <w:p w:rsidR="00DB5E8F" w:rsidRPr="00DB5E8F" w:rsidRDefault="00DB5E8F" w:rsidP="00DB5E8F">
      <w:pPr>
        <w:pStyle w:val="2"/>
        <w:rPr>
          <w:bCs/>
          <w:szCs w:val="28"/>
        </w:rPr>
      </w:pPr>
      <w:r>
        <w:t>"Об особо охраняемых природных территориях"</w:t>
      </w:r>
    </w:p>
    <w:p w:rsidR="00DB5E8F" w:rsidRDefault="00DB5E8F" w:rsidP="00DB5E8F">
      <w:pPr>
        <w:pStyle w:val="2"/>
      </w:pPr>
    </w:p>
    <w:p w:rsidR="00DB5E8F" w:rsidRDefault="00DB5E8F" w:rsidP="00DB5E8F">
      <w:pPr>
        <w:pStyle w:val="2"/>
      </w:pPr>
    </w:p>
    <w:p w:rsidR="00DB5E8F" w:rsidRDefault="00DB5E8F">
      <w:r>
        <w:t>Рассмотрев принятый Государственной Думой Федерального С</w:t>
      </w:r>
      <w:r w:rsidR="00F96482">
        <w:t xml:space="preserve">обрания Российской Федерации 17 декабря 2025 </w:t>
      </w:r>
      <w:r>
        <w:t>года Федеральный закон</w:t>
      </w:r>
      <w:r w:rsidR="00377650">
        <w:t xml:space="preserve"> "О внесении изменений в статью</w:t>
      </w:r>
      <w:r w:rsidR="00377650">
        <w:rPr>
          <w:lang w:val="en-US"/>
        </w:rPr>
        <w:t> </w:t>
      </w:r>
      <w:r>
        <w:t>65 Водного кодекс</w:t>
      </w:r>
      <w:r w:rsidR="00377650">
        <w:t>а Российской Федерации и статью</w:t>
      </w:r>
      <w:r w:rsidR="00377650">
        <w:rPr>
          <w:lang w:val="en-US"/>
        </w:rPr>
        <w:t> </w:t>
      </w:r>
      <w:r>
        <w:t xml:space="preserve">38 Федерального закона "Об особо охраняемых природных территориях", в соответствии </w:t>
      </w:r>
      <w:r>
        <w:br/>
        <w:t xml:space="preserve">с частью 4 статьи 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B5E8F" w:rsidRDefault="00DB5E8F"/>
    <w:p w:rsidR="00DB5E8F" w:rsidRDefault="00DB5E8F" w:rsidP="00DB5E8F">
      <w:r>
        <w:t xml:space="preserve">1. Одобрить Федеральный закон </w:t>
      </w:r>
      <w:r w:rsidR="00377650">
        <w:t xml:space="preserve">"О внесении изменений </w:t>
      </w:r>
      <w:r w:rsidR="00377650">
        <w:br/>
        <w:t>в статью</w:t>
      </w:r>
      <w:r w:rsidR="00377650">
        <w:rPr>
          <w:lang w:val="en-US"/>
        </w:rPr>
        <w:t> </w:t>
      </w:r>
      <w:r>
        <w:t>65 Водного кодекс</w:t>
      </w:r>
      <w:r w:rsidR="00377650">
        <w:t>а Российской Федерации и статью</w:t>
      </w:r>
      <w:r w:rsidR="00377650">
        <w:rPr>
          <w:lang w:val="en-US"/>
        </w:rPr>
        <w:t> </w:t>
      </w:r>
      <w:r>
        <w:t>38 Федерального закона "Об особо охраняемых природных территориях".</w:t>
      </w:r>
    </w:p>
    <w:p w:rsidR="00DB5E8F" w:rsidRDefault="00DB5E8F" w:rsidP="00DB5E8F">
      <w:r>
        <w:t>2. Настоящее постановление вступает в силу со дня его принятия.</w:t>
      </w:r>
    </w:p>
    <w:p w:rsidR="00DB5E8F" w:rsidRDefault="00DB5E8F" w:rsidP="00DB5E8F"/>
    <w:p w:rsidR="00DB5E8F" w:rsidRDefault="000C1455" w:rsidP="0020771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207718" w:rsidRPr="00207718" w:rsidRDefault="00207718" w:rsidP="00207718">
      <w:pPr>
        <w:pStyle w:val="11"/>
        <w:rPr>
          <w:b w:val="0"/>
        </w:rPr>
      </w:pPr>
    </w:p>
    <w:p w:rsidR="00207718" w:rsidRPr="00207718" w:rsidRDefault="00207718" w:rsidP="00545F85">
      <w:pPr>
        <w:pStyle w:val="af"/>
      </w:pPr>
      <w:r w:rsidRPr="00207718">
        <w:t>Москва</w:t>
      </w:r>
    </w:p>
    <w:p w:rsidR="00207718" w:rsidRPr="00207718" w:rsidRDefault="00207718" w:rsidP="00545F85">
      <w:pPr>
        <w:pStyle w:val="af"/>
      </w:pPr>
      <w:r>
        <w:t>19 декабря</w:t>
      </w:r>
      <w:r w:rsidRPr="00207718">
        <w:t xml:space="preserve"> 202</w:t>
      </w:r>
      <w:r>
        <w:t>5</w:t>
      </w:r>
      <w:r w:rsidRPr="00207718">
        <w:t xml:space="preserve"> года</w:t>
      </w:r>
    </w:p>
    <w:p w:rsidR="00207718" w:rsidRPr="00207718" w:rsidRDefault="00207718" w:rsidP="00545F85">
      <w:pPr>
        <w:pStyle w:val="af"/>
      </w:pPr>
      <w:r w:rsidRPr="00207718">
        <w:t>№ </w:t>
      </w:r>
      <w:r>
        <w:t>622</w:t>
      </w:r>
      <w:r w:rsidRPr="00207718">
        <w:t>-СФ</w:t>
      </w:r>
    </w:p>
    <w:sectPr w:rsidR="00207718" w:rsidRPr="0020771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36D" w:rsidRDefault="00E2336D">
      <w:pPr>
        <w:spacing w:line="240" w:lineRule="auto"/>
      </w:pPr>
      <w:r>
        <w:separator/>
      </w:r>
    </w:p>
  </w:endnote>
  <w:endnote w:type="continuationSeparator" w:id="0">
    <w:p w:rsidR="00E2336D" w:rsidRDefault="00E233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DF9F7F7-8FFE-429E-80C4-A9528F5C8293}"/>
    <w:embedBold r:id="rId2" w:fontKey="{F0E2C3D3-2225-4A5C-826A-BC98D8E8149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C4C8018-E77E-44A6-A4F7-45DB7890AD1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C1455" w:rsidRDefault="000C1455" w:rsidP="000C145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07718">
      <w:rPr>
        <w:noProof/>
      </w:rPr>
      <w:t>ss3069.docx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0771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C1455" w:rsidRDefault="000C1455" w:rsidP="000C145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07718">
      <w:rPr>
        <w:noProof/>
      </w:rPr>
      <w:t>ss3069.docx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20771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36D" w:rsidRDefault="00E2336D">
      <w:pPr>
        <w:spacing w:line="240" w:lineRule="auto"/>
      </w:pPr>
      <w:r>
        <w:separator/>
      </w:r>
    </w:p>
  </w:footnote>
  <w:footnote w:type="continuationSeparator" w:id="0">
    <w:p w:rsidR="00E2336D" w:rsidRDefault="00E233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0771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696"/>
    <w:rsid w:val="000C1455"/>
    <w:rsid w:val="000D3F67"/>
    <w:rsid w:val="001057BD"/>
    <w:rsid w:val="0015351D"/>
    <w:rsid w:val="001C5796"/>
    <w:rsid w:val="00205211"/>
    <w:rsid w:val="00207718"/>
    <w:rsid w:val="002623D0"/>
    <w:rsid w:val="002A1E3D"/>
    <w:rsid w:val="002B772D"/>
    <w:rsid w:val="003114B9"/>
    <w:rsid w:val="003273F1"/>
    <w:rsid w:val="0035125E"/>
    <w:rsid w:val="00377650"/>
    <w:rsid w:val="00423816"/>
    <w:rsid w:val="00435324"/>
    <w:rsid w:val="004A68AB"/>
    <w:rsid w:val="00505068"/>
    <w:rsid w:val="00545F85"/>
    <w:rsid w:val="005B2AEB"/>
    <w:rsid w:val="006A0D91"/>
    <w:rsid w:val="00720496"/>
    <w:rsid w:val="00723EF8"/>
    <w:rsid w:val="0078182C"/>
    <w:rsid w:val="00885B74"/>
    <w:rsid w:val="008D3696"/>
    <w:rsid w:val="00910EF7"/>
    <w:rsid w:val="00997F4C"/>
    <w:rsid w:val="00A82E08"/>
    <w:rsid w:val="00AA344E"/>
    <w:rsid w:val="00B07D98"/>
    <w:rsid w:val="00B30B27"/>
    <w:rsid w:val="00B33546"/>
    <w:rsid w:val="00B432B8"/>
    <w:rsid w:val="00B67711"/>
    <w:rsid w:val="00CF27C2"/>
    <w:rsid w:val="00CF731B"/>
    <w:rsid w:val="00DA769E"/>
    <w:rsid w:val="00DB5E8F"/>
    <w:rsid w:val="00DE741A"/>
    <w:rsid w:val="00E02685"/>
    <w:rsid w:val="00E2336D"/>
    <w:rsid w:val="00F178A8"/>
    <w:rsid w:val="00F21BB0"/>
    <w:rsid w:val="00F9160B"/>
    <w:rsid w:val="00F9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EA0949-3889-49F9-BAD2-0D847218C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9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3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0406EFCCE96428AB8AB526DB0C0BB6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12E09B8-E0D7-4A34-84B0-367F5B065511}"/>
      </w:docPartPr>
      <w:docPartBody>
        <w:p w:rsidR="00D27354" w:rsidRDefault="00D27354">
          <w:pPr>
            <w:pStyle w:val="00406EFCCE96428AB8AB526DB0C0BB6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354"/>
    <w:rsid w:val="003C4ECC"/>
    <w:rsid w:val="00564B28"/>
    <w:rsid w:val="00D2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0406EFCCE96428AB8AB526DB0C0BB6F">
    <w:name w:val="00406EFCCE96428AB8AB526DB0C0BB6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13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Квсимов+</dc:creator>
  <cp:keywords/>
  <dc:description>SS18.12.2025 SS18.12.2025 SS18.12.2025 SS18.12.2025 AM18.12.2025 QA18.12.2025 SS18.12.2025 </dc:description>
  <cp:lastModifiedBy>Жарков М.А.</cp:lastModifiedBy>
  <cp:revision>9</cp:revision>
  <cp:lastPrinted>2025-12-18T14:40:00Z</cp:lastPrinted>
  <dcterms:created xsi:type="dcterms:W3CDTF">2025-12-18T09:48:00Z</dcterms:created>
  <dcterms:modified xsi:type="dcterms:W3CDTF">2025-12-18T14:42:00Z</dcterms:modified>
</cp:coreProperties>
</file>